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78D58" w14:textId="531460AD" w:rsidR="00BC7525" w:rsidRPr="00AB6FC0" w:rsidRDefault="00AB6FC0" w:rsidP="00AB6FC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B6FC0">
        <w:rPr>
          <w:rFonts w:ascii="Times New Roman" w:hAnsi="Times New Roman" w:cs="Times New Roman"/>
          <w:b/>
          <w:sz w:val="26"/>
          <w:szCs w:val="26"/>
        </w:rPr>
        <w:t>ИНФОРМАЦИОННОЕ СООБЩЕНИЕ</w:t>
      </w:r>
    </w:p>
    <w:p w14:paraId="4FCDAC3B" w14:textId="77777777" w:rsidR="00AB6FC0" w:rsidRPr="004E7A1E" w:rsidRDefault="00AB6FC0" w:rsidP="00AB6FC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3DE72A1B" w14:textId="4382DEA5" w:rsidR="00357EFE" w:rsidRPr="00357EFE" w:rsidRDefault="00357EFE" w:rsidP="00357EF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357EFE">
        <w:rPr>
          <w:rFonts w:ascii="Times New Roman" w:hAnsi="Times New Roman" w:cs="Times New Roman"/>
          <w:sz w:val="26"/>
          <w:szCs w:val="26"/>
        </w:rPr>
        <w:t>Уважаемые поставщики!</w:t>
      </w:r>
    </w:p>
    <w:p w14:paraId="428986B7" w14:textId="77777777" w:rsidR="00357EFE" w:rsidRPr="00357EFE" w:rsidRDefault="00357EFE" w:rsidP="00357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84725EC" w14:textId="736D463B" w:rsidR="00357EFE" w:rsidRPr="00357EFE" w:rsidRDefault="00357EFE" w:rsidP="00357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7EFE">
        <w:rPr>
          <w:rFonts w:ascii="Times New Roman" w:hAnsi="Times New Roman" w:cs="Times New Roman"/>
          <w:sz w:val="26"/>
          <w:szCs w:val="26"/>
        </w:rPr>
        <w:t xml:space="preserve">В случае заинтересованности </w:t>
      </w:r>
      <w:r>
        <w:rPr>
          <w:rFonts w:ascii="Times New Roman" w:hAnsi="Times New Roman" w:cs="Times New Roman"/>
          <w:sz w:val="26"/>
          <w:szCs w:val="26"/>
        </w:rPr>
        <w:t xml:space="preserve">в поставке </w:t>
      </w:r>
      <w:r w:rsidR="00B609A1">
        <w:rPr>
          <w:rFonts w:ascii="Times New Roman" w:hAnsi="Times New Roman" w:cs="Times New Roman"/>
          <w:sz w:val="26"/>
          <w:szCs w:val="26"/>
        </w:rPr>
        <w:t>Фильтров-поглотителей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57EFE">
        <w:rPr>
          <w:rFonts w:ascii="Times New Roman" w:hAnsi="Times New Roman" w:cs="Times New Roman"/>
          <w:sz w:val="26"/>
          <w:szCs w:val="26"/>
        </w:rPr>
        <w:t xml:space="preserve">прошу ознакомиться с техническим заданием (приложение № 1 к </w:t>
      </w:r>
      <w:r>
        <w:rPr>
          <w:rFonts w:ascii="Times New Roman" w:hAnsi="Times New Roman" w:cs="Times New Roman"/>
          <w:sz w:val="26"/>
          <w:szCs w:val="26"/>
        </w:rPr>
        <w:t>информационному сообщение</w:t>
      </w:r>
      <w:r w:rsidRPr="00357EFE">
        <w:rPr>
          <w:rFonts w:ascii="Times New Roman" w:hAnsi="Times New Roman" w:cs="Times New Roman"/>
          <w:sz w:val="26"/>
          <w:szCs w:val="26"/>
        </w:rPr>
        <w:t xml:space="preserve">) и направить Ваше </w:t>
      </w:r>
      <w:r>
        <w:rPr>
          <w:rFonts w:ascii="Times New Roman" w:hAnsi="Times New Roman" w:cs="Times New Roman"/>
          <w:sz w:val="26"/>
          <w:szCs w:val="26"/>
        </w:rPr>
        <w:t>коммерческое</w:t>
      </w:r>
      <w:r w:rsidRPr="00357EFE">
        <w:rPr>
          <w:rFonts w:ascii="Times New Roman" w:hAnsi="Times New Roman" w:cs="Times New Roman"/>
          <w:sz w:val="26"/>
          <w:szCs w:val="26"/>
        </w:rPr>
        <w:t xml:space="preserve"> предложение</w:t>
      </w:r>
      <w:r w:rsidR="008278A4">
        <w:rPr>
          <w:rFonts w:ascii="Times New Roman" w:hAnsi="Times New Roman" w:cs="Times New Roman"/>
          <w:sz w:val="26"/>
          <w:szCs w:val="26"/>
        </w:rPr>
        <w:t>.</w:t>
      </w:r>
      <w:r w:rsidRPr="00357EFE">
        <w:rPr>
          <w:rFonts w:ascii="Times New Roman" w:hAnsi="Times New Roman" w:cs="Times New Roman"/>
          <w:sz w:val="26"/>
          <w:szCs w:val="26"/>
        </w:rPr>
        <w:t xml:space="preserve"> При подаче коммерческого предложения прошу принять во внимание следующие условия: </w:t>
      </w:r>
    </w:p>
    <w:p w14:paraId="0C86BFF4" w14:textId="77777777" w:rsidR="00357EFE" w:rsidRPr="00357EFE" w:rsidRDefault="00357EFE" w:rsidP="00357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7EFE">
        <w:rPr>
          <w:rFonts w:ascii="Times New Roman" w:hAnsi="Times New Roman" w:cs="Times New Roman"/>
          <w:sz w:val="26"/>
          <w:szCs w:val="26"/>
        </w:rPr>
        <w:t xml:space="preserve">– объем поставки: согласно техническому заданию (приложение № 1); </w:t>
      </w:r>
    </w:p>
    <w:p w14:paraId="287EB8BA" w14:textId="77777777" w:rsidR="00357EFE" w:rsidRPr="00357EFE" w:rsidRDefault="00357EFE" w:rsidP="00357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7EFE">
        <w:rPr>
          <w:rFonts w:ascii="Times New Roman" w:hAnsi="Times New Roman" w:cs="Times New Roman"/>
          <w:sz w:val="26"/>
          <w:szCs w:val="26"/>
        </w:rPr>
        <w:t xml:space="preserve">– срок действия коммерческого предложения должен быть </w:t>
      </w:r>
      <w:r w:rsidRPr="00DB6730">
        <w:rPr>
          <w:rFonts w:ascii="Times New Roman" w:hAnsi="Times New Roman" w:cs="Times New Roman"/>
          <w:sz w:val="26"/>
          <w:szCs w:val="26"/>
        </w:rPr>
        <w:t>не менее 60 календарных дней;</w:t>
      </w:r>
      <w:r w:rsidRPr="00357EF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0817D2E" w14:textId="77777777" w:rsidR="00357EFE" w:rsidRPr="00357EFE" w:rsidRDefault="00357EFE" w:rsidP="00357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7EFE">
        <w:rPr>
          <w:rFonts w:ascii="Times New Roman" w:hAnsi="Times New Roman" w:cs="Times New Roman"/>
          <w:sz w:val="26"/>
          <w:szCs w:val="26"/>
        </w:rPr>
        <w:t xml:space="preserve">– срок поставки: согласно технического задания (приложение №1); </w:t>
      </w:r>
    </w:p>
    <w:p w14:paraId="22AC1DBD" w14:textId="0F0831AC" w:rsidR="00357EFE" w:rsidRPr="00357EFE" w:rsidRDefault="00357EFE" w:rsidP="00357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7EFE">
        <w:rPr>
          <w:rFonts w:ascii="Times New Roman" w:hAnsi="Times New Roman" w:cs="Times New Roman"/>
          <w:sz w:val="26"/>
          <w:szCs w:val="26"/>
        </w:rPr>
        <w:t xml:space="preserve">– место поставки: </w:t>
      </w:r>
      <w:r w:rsidRPr="001367C2">
        <w:rPr>
          <w:rFonts w:ascii="Times New Roman" w:eastAsia="Times New Roman" w:hAnsi="Times New Roman" w:cs="Times New Roman"/>
          <w:color w:val="000000"/>
          <w:sz w:val="24"/>
          <w:szCs w:val="24"/>
        </w:rPr>
        <w:t>г. Воронеж, ул. Солнечная 31лит16АБ</w:t>
      </w:r>
      <w:r w:rsidRPr="00357EFE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3FFD8ED6" w14:textId="77777777" w:rsidR="00357EFE" w:rsidRPr="00357EFE" w:rsidRDefault="00357EFE" w:rsidP="00357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7EFE">
        <w:rPr>
          <w:rFonts w:ascii="Times New Roman" w:hAnsi="Times New Roman" w:cs="Times New Roman"/>
          <w:sz w:val="26"/>
          <w:szCs w:val="26"/>
        </w:rPr>
        <w:t xml:space="preserve">– условия оплаты: в соответствии с проектом договора (приложение №2); </w:t>
      </w:r>
    </w:p>
    <w:p w14:paraId="7D5D83E7" w14:textId="77777777" w:rsidR="00357EFE" w:rsidRPr="00357EFE" w:rsidRDefault="00357EFE" w:rsidP="00357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7EFE">
        <w:rPr>
          <w:rFonts w:ascii="Times New Roman" w:hAnsi="Times New Roman" w:cs="Times New Roman"/>
          <w:sz w:val="26"/>
          <w:szCs w:val="26"/>
        </w:rPr>
        <w:t xml:space="preserve">В Вашем коммерческом предложении просим отразить: </w:t>
      </w:r>
    </w:p>
    <w:p w14:paraId="079A1ECC" w14:textId="7906AF10" w:rsidR="00357EFE" w:rsidRPr="00357EFE" w:rsidRDefault="00357EFE" w:rsidP="00357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7EFE">
        <w:rPr>
          <w:rFonts w:ascii="Times New Roman" w:hAnsi="Times New Roman" w:cs="Times New Roman"/>
          <w:sz w:val="26"/>
          <w:szCs w:val="26"/>
        </w:rPr>
        <w:t xml:space="preserve">- цену за единицу изделия (в </w:t>
      </w:r>
      <w:proofErr w:type="gramStart"/>
      <w:r w:rsidRPr="00357EFE">
        <w:rPr>
          <w:rFonts w:ascii="Times New Roman" w:hAnsi="Times New Roman" w:cs="Times New Roman"/>
          <w:sz w:val="26"/>
          <w:szCs w:val="26"/>
        </w:rPr>
        <w:t>т.ч.</w:t>
      </w:r>
      <w:proofErr w:type="gramEnd"/>
      <w:r w:rsidRPr="00357EFE">
        <w:rPr>
          <w:rFonts w:ascii="Times New Roman" w:hAnsi="Times New Roman" w:cs="Times New Roman"/>
          <w:sz w:val="26"/>
          <w:szCs w:val="26"/>
        </w:rPr>
        <w:t xml:space="preserve"> с </w:t>
      </w:r>
      <w:r>
        <w:rPr>
          <w:rFonts w:ascii="Times New Roman" w:hAnsi="Times New Roman" w:cs="Times New Roman"/>
          <w:sz w:val="26"/>
          <w:szCs w:val="26"/>
        </w:rPr>
        <w:t>НДС</w:t>
      </w:r>
      <w:r w:rsidRPr="00357EFE">
        <w:rPr>
          <w:rFonts w:ascii="Times New Roman" w:hAnsi="Times New Roman" w:cs="Times New Roman"/>
          <w:sz w:val="26"/>
          <w:szCs w:val="26"/>
        </w:rPr>
        <w:t xml:space="preserve">); </w:t>
      </w:r>
    </w:p>
    <w:p w14:paraId="3E9C1E8C" w14:textId="33DA5799" w:rsidR="00357EFE" w:rsidRPr="00357EFE" w:rsidRDefault="00357EFE" w:rsidP="00357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7EFE">
        <w:rPr>
          <w:rFonts w:ascii="Times New Roman" w:hAnsi="Times New Roman" w:cs="Times New Roman"/>
          <w:sz w:val="26"/>
          <w:szCs w:val="26"/>
        </w:rPr>
        <w:t xml:space="preserve">- итоговую стоимость (сумма прописью), в </w:t>
      </w:r>
      <w:proofErr w:type="gramStart"/>
      <w:r w:rsidRPr="00357EFE">
        <w:rPr>
          <w:rFonts w:ascii="Times New Roman" w:hAnsi="Times New Roman" w:cs="Times New Roman"/>
          <w:sz w:val="26"/>
          <w:szCs w:val="26"/>
        </w:rPr>
        <w:t>т.ч.</w:t>
      </w:r>
      <w:proofErr w:type="gramEnd"/>
      <w:r w:rsidRPr="00357EFE">
        <w:rPr>
          <w:rFonts w:ascii="Times New Roman" w:hAnsi="Times New Roman" w:cs="Times New Roman"/>
          <w:sz w:val="26"/>
          <w:szCs w:val="26"/>
        </w:rPr>
        <w:t xml:space="preserve"> НДС. </w:t>
      </w:r>
    </w:p>
    <w:p w14:paraId="49AE8AAC" w14:textId="1F6A4785" w:rsidR="00357EFE" w:rsidRPr="00357EFE" w:rsidRDefault="00357EFE" w:rsidP="00357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7EFE">
        <w:rPr>
          <w:rFonts w:ascii="Times New Roman" w:hAnsi="Times New Roman" w:cs="Times New Roman"/>
          <w:sz w:val="26"/>
          <w:szCs w:val="26"/>
        </w:rPr>
        <w:t xml:space="preserve">Порядок формирования цены: цена включает все расходы, в том числе налоги, сборы, пошлины и иные обязательные платежи, которые исполнитель должен выплатить в соответствии с законодательством Российской Федерации. </w:t>
      </w:r>
    </w:p>
    <w:p w14:paraId="3D96B0C7" w14:textId="764BEAA9" w:rsidR="00C4410A" w:rsidRPr="00357EFE" w:rsidRDefault="00357EFE" w:rsidP="00357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7EFE">
        <w:rPr>
          <w:rFonts w:ascii="Times New Roman" w:hAnsi="Times New Roman" w:cs="Times New Roman"/>
          <w:sz w:val="26"/>
          <w:szCs w:val="26"/>
        </w:rPr>
        <w:t xml:space="preserve">В коммерческом предложении могут быть предложены более выгодные/иные условия, не ухудшающие текущие условия запроса </w:t>
      </w:r>
      <w:r>
        <w:rPr>
          <w:rFonts w:ascii="Times New Roman" w:hAnsi="Times New Roman" w:cs="Times New Roman"/>
          <w:sz w:val="26"/>
          <w:szCs w:val="26"/>
        </w:rPr>
        <w:t>цен</w:t>
      </w:r>
      <w:r w:rsidRPr="00357EFE">
        <w:rPr>
          <w:rFonts w:ascii="Times New Roman" w:hAnsi="Times New Roman" w:cs="Times New Roman"/>
          <w:sz w:val="26"/>
          <w:szCs w:val="26"/>
        </w:rPr>
        <w:t>.</w:t>
      </w:r>
    </w:p>
    <w:p w14:paraId="295282CC" w14:textId="77777777" w:rsidR="00357EFE" w:rsidRDefault="00357EFE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28C7950D" w14:textId="4DCFF27E" w:rsidR="00256E63" w:rsidRPr="004E7A1E" w:rsidRDefault="00256E63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E7A1E">
        <w:rPr>
          <w:rFonts w:ascii="Times New Roman" w:hAnsi="Times New Roman" w:cs="Times New Roman"/>
          <w:b/>
          <w:bCs/>
          <w:sz w:val="26"/>
          <w:szCs w:val="26"/>
        </w:rPr>
        <w:t xml:space="preserve">Требования к </w:t>
      </w:r>
      <w:r w:rsidR="007D0A45" w:rsidRPr="004E7A1E">
        <w:rPr>
          <w:rFonts w:ascii="Times New Roman" w:hAnsi="Times New Roman" w:cs="Times New Roman"/>
          <w:b/>
          <w:bCs/>
          <w:sz w:val="26"/>
          <w:szCs w:val="26"/>
        </w:rPr>
        <w:t>поставщикам</w:t>
      </w:r>
      <w:r w:rsidRPr="004E7A1E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0BADE52C" w14:textId="08335FF8" w:rsidR="00256E63" w:rsidRPr="004E7A1E" w:rsidRDefault="00256E63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 xml:space="preserve">• опыт </w:t>
      </w:r>
      <w:r w:rsidR="00B7232B" w:rsidRPr="004E7A1E">
        <w:rPr>
          <w:rFonts w:ascii="Times New Roman" w:hAnsi="Times New Roman" w:cs="Times New Roman"/>
          <w:sz w:val="26"/>
          <w:szCs w:val="26"/>
        </w:rPr>
        <w:t>поставки товарно-материальных ценностей</w:t>
      </w:r>
      <w:r w:rsidRPr="004E7A1E">
        <w:rPr>
          <w:rFonts w:ascii="Times New Roman" w:hAnsi="Times New Roman" w:cs="Times New Roman"/>
          <w:sz w:val="26"/>
          <w:szCs w:val="26"/>
        </w:rPr>
        <w:t xml:space="preserve"> не менее 2-х лет;</w:t>
      </w:r>
    </w:p>
    <w:p w14:paraId="293D8D78" w14:textId="77777777" w:rsidR="00256E63" w:rsidRPr="004E7A1E" w:rsidRDefault="00256E63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• отсутствие подтвержденной информации о том, что на имущество организации наложен арест и имеются ограничения на совершение сделок либо приостановления операций;</w:t>
      </w:r>
    </w:p>
    <w:p w14:paraId="39690F2F" w14:textId="4B6FE90B" w:rsidR="00256E63" w:rsidRPr="004E7A1E" w:rsidRDefault="00256E63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• отсутствие объема исковых требований, предъявленных к организации любыми лицами, превышающих 10% чистых активов подрядной организации (для индивидуального предпринимателя отсутствие исковых требований);</w:t>
      </w:r>
    </w:p>
    <w:p w14:paraId="0E7848B5" w14:textId="77777777" w:rsidR="00256E63" w:rsidRPr="004E7A1E" w:rsidRDefault="00256E63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• по бухгалтерской (финансовой) отчетности чистые активы являются положительными и равны или превышают уставный капитал на последнюю отчетную дату для подрядной организации.</w:t>
      </w:r>
    </w:p>
    <w:p w14:paraId="42F95DCC" w14:textId="10B71254" w:rsidR="00256E63" w:rsidRPr="004E7A1E" w:rsidRDefault="00256E63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E7A1E">
        <w:rPr>
          <w:rFonts w:ascii="Times New Roman" w:hAnsi="Times New Roman" w:cs="Times New Roman"/>
          <w:b/>
          <w:bCs/>
          <w:sz w:val="26"/>
          <w:szCs w:val="26"/>
        </w:rPr>
        <w:t xml:space="preserve">Общие требования к </w:t>
      </w:r>
      <w:r w:rsidR="00D12AD4" w:rsidRPr="004E7A1E">
        <w:rPr>
          <w:rFonts w:ascii="Times New Roman" w:hAnsi="Times New Roman" w:cs="Times New Roman"/>
          <w:b/>
          <w:bCs/>
          <w:sz w:val="26"/>
          <w:szCs w:val="26"/>
        </w:rPr>
        <w:t>соисполнителям</w:t>
      </w:r>
      <w:r w:rsidRPr="004E7A1E">
        <w:rPr>
          <w:rFonts w:ascii="Times New Roman" w:hAnsi="Times New Roman" w:cs="Times New Roman"/>
          <w:b/>
          <w:bCs/>
          <w:sz w:val="26"/>
          <w:szCs w:val="26"/>
        </w:rPr>
        <w:t xml:space="preserve"> (в случае их</w:t>
      </w:r>
      <w:r w:rsidR="00D12AD4" w:rsidRPr="004E7A1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4E7A1E">
        <w:rPr>
          <w:rFonts w:ascii="Times New Roman" w:hAnsi="Times New Roman" w:cs="Times New Roman"/>
          <w:b/>
          <w:bCs/>
          <w:sz w:val="26"/>
          <w:szCs w:val="26"/>
        </w:rPr>
        <w:t>привлечения):</w:t>
      </w:r>
    </w:p>
    <w:p w14:paraId="73902A02" w14:textId="6A5BE51A" w:rsidR="00256E63" w:rsidRPr="004E7A1E" w:rsidRDefault="00256E63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 xml:space="preserve">• </w:t>
      </w:r>
      <w:r w:rsidR="00D12AD4" w:rsidRPr="004E7A1E">
        <w:rPr>
          <w:rFonts w:ascii="Times New Roman" w:hAnsi="Times New Roman" w:cs="Times New Roman"/>
          <w:sz w:val="26"/>
          <w:szCs w:val="26"/>
        </w:rPr>
        <w:t>поставщик</w:t>
      </w:r>
      <w:r w:rsidRPr="004E7A1E">
        <w:rPr>
          <w:rFonts w:ascii="Times New Roman" w:hAnsi="Times New Roman" w:cs="Times New Roman"/>
          <w:sz w:val="26"/>
          <w:szCs w:val="26"/>
        </w:rPr>
        <w:t xml:space="preserve"> и </w:t>
      </w:r>
      <w:r w:rsidR="00D12AD4" w:rsidRPr="004E7A1E">
        <w:rPr>
          <w:rFonts w:ascii="Times New Roman" w:hAnsi="Times New Roman" w:cs="Times New Roman"/>
          <w:sz w:val="26"/>
          <w:szCs w:val="26"/>
        </w:rPr>
        <w:t>привлеченный соисполнитель</w:t>
      </w:r>
      <w:r w:rsidRPr="004E7A1E">
        <w:rPr>
          <w:rFonts w:ascii="Times New Roman" w:hAnsi="Times New Roman" w:cs="Times New Roman"/>
          <w:sz w:val="26"/>
          <w:szCs w:val="26"/>
        </w:rPr>
        <w:t xml:space="preserve"> должны иметь статус действующих (не находиться на стадии реорганизации, ликвидации, не должно быть принято решение налогового органа о прекращении деятельности юридического лица);</w:t>
      </w:r>
    </w:p>
    <w:p w14:paraId="16855A16" w14:textId="0006F8FA" w:rsidR="00256E63" w:rsidRPr="004E7A1E" w:rsidRDefault="00256E63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• • отсутствие судебных исков, связанных с налоговыми правонарушениями, и/или подтвержденной информации о принятии судом к производству заявления о признании организации (ее учредителей) банкротом, о начале процедуры банкротства или ликвидации в соответствии с законодательством Российской Федерации;</w:t>
      </w:r>
    </w:p>
    <w:p w14:paraId="14DDAF86" w14:textId="77777777" w:rsidR="00256E63" w:rsidRPr="004E7A1E" w:rsidRDefault="00256E63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• руководитель организации и главный бухгалтер не может иметь неснятую или непогашенную судимость за преступления в сфере экономической деятельности или преступления против государственной власти;</w:t>
      </w:r>
    </w:p>
    <w:p w14:paraId="17A35DA1" w14:textId="78608B9E" w:rsidR="00256E63" w:rsidRPr="004E7A1E" w:rsidRDefault="00256E63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lastRenderedPageBreak/>
        <w:t xml:space="preserve">• отсутствие в открытых источниках негативной информации (включение в список недобросовестных </w:t>
      </w:r>
      <w:r w:rsidR="00AB6FC0">
        <w:rPr>
          <w:rFonts w:ascii="Times New Roman" w:hAnsi="Times New Roman" w:cs="Times New Roman"/>
          <w:sz w:val="26"/>
          <w:szCs w:val="26"/>
        </w:rPr>
        <w:t xml:space="preserve">поставщиков, </w:t>
      </w:r>
      <w:r w:rsidR="00AB6FC0" w:rsidRPr="000A20EA">
        <w:rPr>
          <w:rFonts w:ascii="Times New Roman" w:hAnsi="Times New Roman"/>
          <w:snapToGrid w:val="0"/>
          <w:color w:val="000000"/>
          <w:sz w:val="24"/>
          <w:szCs w:val="24"/>
          <w:lang w:eastAsia="ru-RU"/>
        </w:rPr>
        <w:t>ведение которых предусмотрено Законом № 223-ФЗ и Законом № 44-ФЗ</w:t>
      </w:r>
      <w:r w:rsidR="00AB6FC0">
        <w:rPr>
          <w:rFonts w:ascii="Times New Roman" w:hAnsi="Times New Roman"/>
          <w:snapToGrid w:val="0"/>
          <w:color w:val="000000"/>
          <w:sz w:val="24"/>
          <w:szCs w:val="24"/>
          <w:lang w:eastAsia="ru-RU"/>
        </w:rPr>
        <w:t>,</w:t>
      </w:r>
      <w:r w:rsidRPr="004E7A1E">
        <w:rPr>
          <w:rFonts w:ascii="Times New Roman" w:hAnsi="Times New Roman" w:cs="Times New Roman"/>
          <w:sz w:val="26"/>
          <w:szCs w:val="26"/>
        </w:rPr>
        <w:t xml:space="preserve"> и </w:t>
      </w:r>
      <w:proofErr w:type="gramStart"/>
      <w:r w:rsidRPr="004E7A1E">
        <w:rPr>
          <w:rFonts w:ascii="Times New Roman" w:hAnsi="Times New Roman" w:cs="Times New Roman"/>
          <w:sz w:val="26"/>
          <w:szCs w:val="26"/>
        </w:rPr>
        <w:t>т.д.</w:t>
      </w:r>
      <w:proofErr w:type="gramEnd"/>
      <w:r w:rsidRPr="004E7A1E">
        <w:rPr>
          <w:rFonts w:ascii="Times New Roman" w:hAnsi="Times New Roman" w:cs="Times New Roman"/>
          <w:sz w:val="26"/>
          <w:szCs w:val="26"/>
        </w:rPr>
        <w:t xml:space="preserve">) о </w:t>
      </w:r>
      <w:r w:rsidR="00B7232B" w:rsidRPr="004E7A1E">
        <w:rPr>
          <w:rFonts w:ascii="Times New Roman" w:hAnsi="Times New Roman" w:cs="Times New Roman"/>
          <w:sz w:val="26"/>
          <w:szCs w:val="26"/>
        </w:rPr>
        <w:t>поставщике</w:t>
      </w:r>
      <w:r w:rsidRPr="004E7A1E">
        <w:rPr>
          <w:rFonts w:ascii="Times New Roman" w:hAnsi="Times New Roman" w:cs="Times New Roman"/>
          <w:sz w:val="26"/>
          <w:szCs w:val="26"/>
        </w:rPr>
        <w:t xml:space="preserve"> (ее учредителях);</w:t>
      </w:r>
    </w:p>
    <w:p w14:paraId="714BBAEF" w14:textId="0367183F" w:rsidR="00256E63" w:rsidRPr="004E7A1E" w:rsidRDefault="00256E63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• наличие необходимых разрешительных документов (свидетельства, разрешения, лицензии</w:t>
      </w:r>
      <w:r w:rsidR="00B7232B" w:rsidRPr="004E7A1E">
        <w:rPr>
          <w:rFonts w:ascii="Times New Roman" w:hAnsi="Times New Roman" w:cs="Times New Roman"/>
          <w:sz w:val="26"/>
          <w:szCs w:val="26"/>
        </w:rPr>
        <w:t>, сертификаты</w:t>
      </w:r>
      <w:r w:rsidRPr="004E7A1E">
        <w:rPr>
          <w:rFonts w:ascii="Times New Roman" w:hAnsi="Times New Roman" w:cs="Times New Roman"/>
          <w:sz w:val="26"/>
          <w:szCs w:val="26"/>
        </w:rPr>
        <w:t>), которые требуются для выполнения работ</w:t>
      </w:r>
      <w:r w:rsidR="00B7232B" w:rsidRPr="004E7A1E">
        <w:rPr>
          <w:rFonts w:ascii="Times New Roman" w:hAnsi="Times New Roman" w:cs="Times New Roman"/>
          <w:sz w:val="26"/>
          <w:szCs w:val="26"/>
        </w:rPr>
        <w:t>, поставки товаров</w:t>
      </w:r>
      <w:r w:rsidRPr="004E7A1E">
        <w:rPr>
          <w:rFonts w:ascii="Times New Roman" w:hAnsi="Times New Roman" w:cs="Times New Roman"/>
          <w:sz w:val="26"/>
          <w:szCs w:val="26"/>
        </w:rPr>
        <w:t>;</w:t>
      </w:r>
    </w:p>
    <w:p w14:paraId="014F4DAD" w14:textId="77777777" w:rsidR="00256E63" w:rsidRPr="004E7A1E" w:rsidRDefault="00256E63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E7A1E">
        <w:rPr>
          <w:rFonts w:ascii="Times New Roman" w:hAnsi="Times New Roman" w:cs="Times New Roman"/>
          <w:b/>
          <w:bCs/>
          <w:sz w:val="26"/>
          <w:szCs w:val="26"/>
        </w:rPr>
        <w:t>Порядок подачи заявки и условия проведения отбора:</w:t>
      </w:r>
    </w:p>
    <w:p w14:paraId="5A639A39" w14:textId="72140E45" w:rsidR="00256E63" w:rsidRPr="004E7A1E" w:rsidRDefault="00256E63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• заявка подается в форме обычного коммерческого предложения (КП) с указанием стоимости и иных существенных условий;</w:t>
      </w:r>
    </w:p>
    <w:p w14:paraId="3A205546" w14:textId="77777777" w:rsidR="00256E63" w:rsidRPr="004E7A1E" w:rsidRDefault="00256E63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• поставщик в составе заявки предоставляет следующие документы:</w:t>
      </w:r>
    </w:p>
    <w:p w14:paraId="0EA5BA9E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4E7A1E">
        <w:rPr>
          <w:rFonts w:ascii="Times New Roman" w:hAnsi="Times New Roman" w:cs="Times New Roman"/>
          <w:b/>
          <w:bCs/>
          <w:i/>
          <w:iCs/>
          <w:sz w:val="26"/>
          <w:szCs w:val="26"/>
        </w:rPr>
        <w:t>Для Юридических лиц:</w:t>
      </w:r>
    </w:p>
    <w:p w14:paraId="000D566B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1. Свидетельство о регистрации Юридического лица (или лист записи ЕГРЮЛ);</w:t>
      </w:r>
    </w:p>
    <w:p w14:paraId="1AB9019E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2. Устав (со всеми изменениями и дополнениями);</w:t>
      </w:r>
    </w:p>
    <w:p w14:paraId="467FCD76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3. Свидетельство о постановке на налоговый учет;</w:t>
      </w:r>
    </w:p>
    <w:p w14:paraId="2FF9FEC9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4.</w:t>
      </w:r>
      <w:r w:rsidRPr="004E7A1E">
        <w:rPr>
          <w:rFonts w:ascii="Times New Roman" w:hAnsi="Times New Roman" w:cs="Times New Roman"/>
          <w:sz w:val="26"/>
          <w:szCs w:val="26"/>
        </w:rPr>
        <w:tab/>
        <w:t>Документ о назначении единоличного исполнительного органа с указанием периода действия, продление полномочий (протокол собрания общества о назначении/избрании генерального директора), справка об отсутствии дисквалификации;</w:t>
      </w:r>
    </w:p>
    <w:p w14:paraId="24B03379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5.</w:t>
      </w:r>
      <w:r w:rsidRPr="004E7A1E">
        <w:rPr>
          <w:rFonts w:ascii="Times New Roman" w:hAnsi="Times New Roman" w:cs="Times New Roman"/>
          <w:sz w:val="26"/>
          <w:szCs w:val="26"/>
        </w:rPr>
        <w:tab/>
        <w:t>Доверенность и контактные данные представителя, если документы (договор, первичные документы, счета-фактуры, товарные накладные, заверение копий) подписывает не руководитель, справка об отсутствии дисквалификации.</w:t>
      </w:r>
    </w:p>
    <w:p w14:paraId="16B36341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6.</w:t>
      </w:r>
      <w:r w:rsidRPr="004E7A1E">
        <w:rPr>
          <w:rFonts w:ascii="Times New Roman" w:hAnsi="Times New Roman" w:cs="Times New Roman"/>
          <w:sz w:val="26"/>
          <w:szCs w:val="26"/>
        </w:rPr>
        <w:tab/>
        <w:t>Решение органа управления общества об одобрении крупной сделки или справку о том, что сделка не является крупной.</w:t>
      </w:r>
    </w:p>
    <w:p w14:paraId="7AF37439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7.</w:t>
      </w:r>
      <w:r w:rsidRPr="004E7A1E">
        <w:rPr>
          <w:rFonts w:ascii="Times New Roman" w:hAnsi="Times New Roman" w:cs="Times New Roman"/>
          <w:sz w:val="26"/>
          <w:szCs w:val="26"/>
        </w:rPr>
        <w:tab/>
        <w:t>Копии второй и третьей страниц паспорта руководителя и представителя.</w:t>
      </w:r>
    </w:p>
    <w:p w14:paraId="68BEB713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8.</w:t>
      </w:r>
      <w:r w:rsidRPr="004E7A1E">
        <w:rPr>
          <w:rFonts w:ascii="Times New Roman" w:hAnsi="Times New Roman" w:cs="Times New Roman"/>
          <w:sz w:val="26"/>
          <w:szCs w:val="26"/>
        </w:rPr>
        <w:tab/>
        <w:t>Налоговая отчетность:</w:t>
      </w:r>
    </w:p>
    <w:p w14:paraId="77824437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 xml:space="preserve">8.1. Бухгалтерский баланс (Форма 1 и Форма 2) на последнюю отчетную дату и два предшествующих года; </w:t>
      </w:r>
    </w:p>
    <w:p w14:paraId="5B7FFCE5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8.2. Декларацию по НДС за последний отчетный период (если применимо);</w:t>
      </w:r>
    </w:p>
    <w:p w14:paraId="5815D467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8.3. Титульный лист Декларации по налогу на прибыль за последний отчетный период; Отчетность предоставляется с отметкой налогового органа о ее принятии, в случае подачи отчетности в электронном виде - протокол, подтверждающий приемку бухгалтерской отчетности налоговым органам;</w:t>
      </w:r>
    </w:p>
    <w:p w14:paraId="58824CE2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9.</w:t>
      </w:r>
      <w:r w:rsidRPr="004E7A1E">
        <w:rPr>
          <w:rFonts w:ascii="Times New Roman" w:hAnsi="Times New Roman" w:cs="Times New Roman"/>
          <w:sz w:val="26"/>
          <w:szCs w:val="26"/>
        </w:rPr>
        <w:tab/>
        <w:t>Справка об исполнении налогоплательщиком обязанностей по уплате налогов, сборов, пеней, штрафов, процентов или информационное письмо об отсутствии задолженности перед бюджетом.</w:t>
      </w:r>
    </w:p>
    <w:p w14:paraId="19CC4F4C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10.</w:t>
      </w:r>
      <w:r w:rsidRPr="004E7A1E">
        <w:rPr>
          <w:rFonts w:ascii="Times New Roman" w:hAnsi="Times New Roman" w:cs="Times New Roman"/>
          <w:sz w:val="26"/>
          <w:szCs w:val="26"/>
        </w:rPr>
        <w:tab/>
        <w:t>Документ, подтверждающий применение специальных налоговых режимов или льгот (УСН, ЕНВД, ЕСХН);</w:t>
      </w:r>
    </w:p>
    <w:p w14:paraId="5E9340DF" w14:textId="067469D3" w:rsidR="00B7232B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11.</w:t>
      </w:r>
      <w:r w:rsidRPr="004E7A1E">
        <w:rPr>
          <w:rFonts w:ascii="Times New Roman" w:hAnsi="Times New Roman" w:cs="Times New Roman"/>
          <w:sz w:val="26"/>
          <w:szCs w:val="26"/>
        </w:rPr>
        <w:tab/>
      </w:r>
      <w:r w:rsidR="00B7232B" w:rsidRPr="004E7A1E">
        <w:rPr>
          <w:rFonts w:ascii="Times New Roman" w:hAnsi="Times New Roman" w:cs="Times New Roman"/>
          <w:sz w:val="26"/>
          <w:szCs w:val="26"/>
        </w:rPr>
        <w:t xml:space="preserve">Лицензия, сертификат соответствия ГОСТ Р ИСО </w:t>
      </w:r>
      <w:proofErr w:type="gramStart"/>
      <w:r w:rsidR="00B7232B" w:rsidRPr="004E7A1E">
        <w:rPr>
          <w:rFonts w:ascii="Times New Roman" w:hAnsi="Times New Roman" w:cs="Times New Roman"/>
          <w:sz w:val="26"/>
          <w:szCs w:val="26"/>
        </w:rPr>
        <w:t>9001-2015</w:t>
      </w:r>
      <w:proofErr w:type="gramEnd"/>
      <w:r w:rsidR="00B7232B" w:rsidRPr="004E7A1E">
        <w:rPr>
          <w:rFonts w:ascii="Times New Roman" w:hAnsi="Times New Roman" w:cs="Times New Roman"/>
          <w:sz w:val="26"/>
          <w:szCs w:val="26"/>
        </w:rPr>
        <w:t>, ГОСТ РВ 0015-002-2020, разрешения, если это необходимо при осуществляемой деятельности;</w:t>
      </w:r>
    </w:p>
    <w:p w14:paraId="522CA24C" w14:textId="77777777" w:rsidR="00B7232B" w:rsidRPr="004E7A1E" w:rsidRDefault="00B7232B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12.</w:t>
      </w:r>
      <w:r w:rsidRPr="004E7A1E">
        <w:rPr>
          <w:rFonts w:ascii="Times New Roman" w:hAnsi="Times New Roman" w:cs="Times New Roman"/>
          <w:sz w:val="26"/>
          <w:szCs w:val="26"/>
        </w:rPr>
        <w:tab/>
        <w:t>Расчет страховых взносов (РСВ) за последние три отчетных периода, предшествующие заключению договора, квитанция о приеме отчетности в ИФНС;</w:t>
      </w:r>
    </w:p>
    <w:p w14:paraId="30F11543" w14:textId="155B1E0C" w:rsidR="00D12AD4" w:rsidRPr="004E7A1E" w:rsidRDefault="00B7232B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13.</w:t>
      </w:r>
      <w:r w:rsidRPr="004E7A1E">
        <w:rPr>
          <w:rFonts w:ascii="Times New Roman" w:hAnsi="Times New Roman" w:cs="Times New Roman"/>
          <w:sz w:val="26"/>
          <w:szCs w:val="26"/>
        </w:rPr>
        <w:tab/>
        <w:t>Карточка компании с указанием всех реквизитов, телефонов, электронного адреса.</w:t>
      </w:r>
    </w:p>
    <w:p w14:paraId="67AEA8F6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4E7A1E">
        <w:rPr>
          <w:rFonts w:ascii="Times New Roman" w:hAnsi="Times New Roman" w:cs="Times New Roman"/>
          <w:b/>
          <w:bCs/>
          <w:i/>
          <w:iCs/>
          <w:sz w:val="26"/>
          <w:szCs w:val="26"/>
        </w:rPr>
        <w:t>Для Индивидуальных предпринимателей:</w:t>
      </w:r>
    </w:p>
    <w:p w14:paraId="3294CBCC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1.</w:t>
      </w:r>
      <w:r w:rsidRPr="004E7A1E">
        <w:rPr>
          <w:rFonts w:ascii="Times New Roman" w:hAnsi="Times New Roman" w:cs="Times New Roman"/>
          <w:sz w:val="26"/>
          <w:szCs w:val="26"/>
        </w:rPr>
        <w:tab/>
        <w:t xml:space="preserve"> Свидетельство о внесении записи в Единый государственный реестр индивидуальных предпринимателей;</w:t>
      </w:r>
    </w:p>
    <w:p w14:paraId="115B1034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lastRenderedPageBreak/>
        <w:t>2.</w:t>
      </w:r>
      <w:r w:rsidRPr="004E7A1E">
        <w:rPr>
          <w:rFonts w:ascii="Times New Roman" w:hAnsi="Times New Roman" w:cs="Times New Roman"/>
          <w:sz w:val="26"/>
          <w:szCs w:val="26"/>
        </w:rPr>
        <w:tab/>
        <w:t xml:space="preserve"> Копии второй и третьей страниц паспорта ИП;</w:t>
      </w:r>
    </w:p>
    <w:p w14:paraId="6D894C1E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3.</w:t>
      </w:r>
      <w:r w:rsidRPr="004E7A1E">
        <w:rPr>
          <w:rFonts w:ascii="Times New Roman" w:hAnsi="Times New Roman" w:cs="Times New Roman"/>
          <w:sz w:val="26"/>
          <w:szCs w:val="26"/>
        </w:rPr>
        <w:tab/>
        <w:t xml:space="preserve"> Свидетельство о постановке на учет в налоговом органе (ИНН);</w:t>
      </w:r>
    </w:p>
    <w:p w14:paraId="473A01B3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4.</w:t>
      </w:r>
      <w:r w:rsidRPr="004E7A1E">
        <w:rPr>
          <w:rFonts w:ascii="Times New Roman" w:hAnsi="Times New Roman" w:cs="Times New Roman"/>
          <w:sz w:val="26"/>
          <w:szCs w:val="26"/>
        </w:rPr>
        <w:tab/>
        <w:t>Документ, подтверждающий применение специальных налоговых режимов или льгот (УСН, ЕНВД, ЕСХН, патент);</w:t>
      </w:r>
    </w:p>
    <w:p w14:paraId="176011F6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5.</w:t>
      </w:r>
      <w:r w:rsidRPr="004E7A1E">
        <w:rPr>
          <w:rFonts w:ascii="Times New Roman" w:hAnsi="Times New Roman" w:cs="Times New Roman"/>
          <w:sz w:val="26"/>
          <w:szCs w:val="26"/>
        </w:rPr>
        <w:tab/>
        <w:t xml:space="preserve">Бухгалтерская отчетность ИП за последний отчетный период с отметкой налогового органа о ее принятии, в случае подачи отчетности в электронном виде - протокол, подтверждающий передачу бухгалтерской отчетности налоговому органу; </w:t>
      </w:r>
    </w:p>
    <w:p w14:paraId="5B9DCD5A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6.</w:t>
      </w:r>
      <w:r w:rsidRPr="004E7A1E">
        <w:rPr>
          <w:rFonts w:ascii="Times New Roman" w:hAnsi="Times New Roman" w:cs="Times New Roman"/>
          <w:sz w:val="26"/>
          <w:szCs w:val="26"/>
        </w:rPr>
        <w:tab/>
        <w:t>Расчет страховых взносов (РСВ) за последние три отчетных периода, предшествующие заключению договора, квитанция о приеме отчетности в ИФНС;</w:t>
      </w:r>
    </w:p>
    <w:p w14:paraId="4FDBDE5F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7.</w:t>
      </w:r>
      <w:r w:rsidRPr="004E7A1E">
        <w:rPr>
          <w:rFonts w:ascii="Times New Roman" w:hAnsi="Times New Roman" w:cs="Times New Roman"/>
          <w:sz w:val="26"/>
          <w:szCs w:val="26"/>
        </w:rPr>
        <w:tab/>
        <w:t xml:space="preserve">Лицензия, сертификат соответствия ГОСТ Р ИСО </w:t>
      </w:r>
      <w:proofErr w:type="gramStart"/>
      <w:r w:rsidRPr="004E7A1E">
        <w:rPr>
          <w:rFonts w:ascii="Times New Roman" w:hAnsi="Times New Roman" w:cs="Times New Roman"/>
          <w:sz w:val="26"/>
          <w:szCs w:val="26"/>
        </w:rPr>
        <w:t>9001-2015</w:t>
      </w:r>
      <w:proofErr w:type="gramEnd"/>
      <w:r w:rsidRPr="004E7A1E">
        <w:rPr>
          <w:rFonts w:ascii="Times New Roman" w:hAnsi="Times New Roman" w:cs="Times New Roman"/>
          <w:sz w:val="26"/>
          <w:szCs w:val="26"/>
        </w:rPr>
        <w:t>, ГОСТ РВ 0015-002-2020, разрешения, если это необходимо при осуществляемой деятельности.</w:t>
      </w:r>
    </w:p>
    <w:p w14:paraId="43554A91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A1A880C" w14:textId="46E8B1D6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Документы предоставляются в копиях, заверенных уполномоченным лицом контрагента (руководитель, иное лицо по доверенности) и печатью (при наличии). Документы предварительно направляются на электронный адрес.</w:t>
      </w:r>
    </w:p>
    <w:p w14:paraId="19EB30FD" w14:textId="77777777" w:rsidR="004E7A1E" w:rsidRPr="004E7A1E" w:rsidRDefault="004E7A1E" w:rsidP="004E7A1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6EC31F5E" w14:textId="1494295D" w:rsidR="004E7A1E" w:rsidRPr="00AB6FC0" w:rsidRDefault="00C4410A" w:rsidP="00AB6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410A">
        <w:rPr>
          <w:rFonts w:ascii="Times New Roman" w:hAnsi="Times New Roman" w:cs="Times New Roman"/>
          <w:sz w:val="26"/>
          <w:szCs w:val="26"/>
        </w:rPr>
        <w:t xml:space="preserve">Проведение данной процедуры запроса цен не является офертой в соответствии со статьёй 435 Гражданского кодекса РФ и не влечёт за собой возникновение со стороны Заказчика юридически значимых обязательств. </w:t>
      </w:r>
      <w:r w:rsidR="00AB6FC0">
        <w:rPr>
          <w:rFonts w:ascii="Times New Roman" w:hAnsi="Times New Roman" w:cs="Times New Roman"/>
          <w:sz w:val="26"/>
          <w:szCs w:val="26"/>
        </w:rPr>
        <w:t>З</w:t>
      </w:r>
      <w:r w:rsidR="004E7A1E" w:rsidRPr="00AB6FC0">
        <w:rPr>
          <w:rFonts w:ascii="Times New Roman" w:hAnsi="Times New Roman" w:cs="Times New Roman"/>
          <w:sz w:val="26"/>
          <w:szCs w:val="26"/>
        </w:rPr>
        <w:t>аказчик не несет обязанности по заключению договора по результатам рассмотрения поступивших заявок;</w:t>
      </w:r>
    </w:p>
    <w:p w14:paraId="4E974199" w14:textId="557845BC" w:rsidR="004E7A1E" w:rsidRPr="00AB6FC0" w:rsidRDefault="00AB6FC0" w:rsidP="00AB6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4E7A1E" w:rsidRPr="00AB6FC0">
        <w:rPr>
          <w:rFonts w:ascii="Times New Roman" w:hAnsi="Times New Roman" w:cs="Times New Roman"/>
          <w:sz w:val="26"/>
          <w:szCs w:val="26"/>
        </w:rPr>
        <w:t>родление срока подачи заявок предусмотрено;</w:t>
      </w:r>
    </w:p>
    <w:p w14:paraId="1BBC6C84" w14:textId="030A8CED" w:rsidR="004E7A1E" w:rsidRPr="00AB6FC0" w:rsidRDefault="00AB6FC0" w:rsidP="00AB6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4E7A1E" w:rsidRPr="00AB6FC0">
        <w:rPr>
          <w:rFonts w:ascii="Times New Roman" w:hAnsi="Times New Roman" w:cs="Times New Roman"/>
          <w:sz w:val="26"/>
          <w:szCs w:val="26"/>
        </w:rPr>
        <w:t xml:space="preserve">ереторжка </w:t>
      </w:r>
      <w:r w:rsidR="00DB6730">
        <w:rPr>
          <w:rFonts w:ascii="Times New Roman" w:hAnsi="Times New Roman" w:cs="Times New Roman"/>
          <w:sz w:val="26"/>
          <w:szCs w:val="26"/>
        </w:rPr>
        <w:t xml:space="preserve">может </w:t>
      </w:r>
      <w:r w:rsidR="004E7A1E" w:rsidRPr="00AB6FC0">
        <w:rPr>
          <w:rFonts w:ascii="Times New Roman" w:hAnsi="Times New Roman" w:cs="Times New Roman"/>
          <w:sz w:val="26"/>
          <w:szCs w:val="26"/>
        </w:rPr>
        <w:t>проводит</w:t>
      </w:r>
      <w:r w:rsidR="00DB6730">
        <w:rPr>
          <w:rFonts w:ascii="Times New Roman" w:hAnsi="Times New Roman" w:cs="Times New Roman"/>
          <w:sz w:val="26"/>
          <w:szCs w:val="26"/>
        </w:rPr>
        <w:t>ь</w:t>
      </w:r>
      <w:r w:rsidR="004E7A1E" w:rsidRPr="00AB6FC0">
        <w:rPr>
          <w:rFonts w:ascii="Times New Roman" w:hAnsi="Times New Roman" w:cs="Times New Roman"/>
          <w:sz w:val="26"/>
          <w:szCs w:val="26"/>
        </w:rPr>
        <w:t xml:space="preserve">ся </w:t>
      </w:r>
      <w:r w:rsidR="00DB6730">
        <w:rPr>
          <w:rFonts w:ascii="Times New Roman" w:hAnsi="Times New Roman" w:cs="Times New Roman"/>
          <w:sz w:val="26"/>
          <w:szCs w:val="26"/>
        </w:rPr>
        <w:t>по решению Заказчика</w:t>
      </w:r>
      <w:r w:rsidR="004E7A1E" w:rsidRPr="00AB6FC0">
        <w:rPr>
          <w:rFonts w:ascii="Times New Roman" w:hAnsi="Times New Roman" w:cs="Times New Roman"/>
          <w:sz w:val="26"/>
          <w:szCs w:val="26"/>
        </w:rPr>
        <w:t>;</w:t>
      </w:r>
    </w:p>
    <w:p w14:paraId="48F0006F" w14:textId="7B1E109F" w:rsidR="00990ADC" w:rsidRDefault="00AB6FC0" w:rsidP="00AB6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="004E7A1E" w:rsidRPr="00AB6FC0">
        <w:rPr>
          <w:rFonts w:ascii="Times New Roman" w:hAnsi="Times New Roman" w:cs="Times New Roman"/>
          <w:sz w:val="26"/>
          <w:szCs w:val="26"/>
        </w:rPr>
        <w:t xml:space="preserve">оговор может быть заключен в </w:t>
      </w:r>
      <w:r w:rsidR="00DB6730">
        <w:rPr>
          <w:rFonts w:ascii="Times New Roman" w:hAnsi="Times New Roman" w:cs="Times New Roman"/>
          <w:sz w:val="26"/>
          <w:szCs w:val="26"/>
        </w:rPr>
        <w:t>одном из</w:t>
      </w:r>
      <w:r w:rsidR="004E7A1E" w:rsidRPr="00AB6FC0">
        <w:rPr>
          <w:rFonts w:ascii="Times New Roman" w:hAnsi="Times New Roman" w:cs="Times New Roman"/>
          <w:sz w:val="26"/>
          <w:szCs w:val="26"/>
        </w:rPr>
        <w:t xml:space="preserve"> вариант</w:t>
      </w:r>
      <w:r w:rsidR="00DB6730">
        <w:rPr>
          <w:rFonts w:ascii="Times New Roman" w:hAnsi="Times New Roman" w:cs="Times New Roman"/>
          <w:sz w:val="26"/>
          <w:szCs w:val="26"/>
        </w:rPr>
        <w:t>ов</w:t>
      </w:r>
      <w:r w:rsidR="004E7A1E" w:rsidRPr="00AB6FC0">
        <w:rPr>
          <w:rFonts w:ascii="Times New Roman" w:hAnsi="Times New Roman" w:cs="Times New Roman"/>
          <w:sz w:val="26"/>
          <w:szCs w:val="26"/>
        </w:rPr>
        <w:t>: в бумажной форме/в электронном виде по ЭДО/через личный кабинет на ЭТП</w:t>
      </w:r>
      <w:r w:rsidR="00CF64F4">
        <w:rPr>
          <w:rFonts w:ascii="Times New Roman" w:hAnsi="Times New Roman" w:cs="Times New Roman"/>
          <w:sz w:val="26"/>
          <w:szCs w:val="26"/>
        </w:rPr>
        <w:t>.</w:t>
      </w:r>
    </w:p>
    <w:p w14:paraId="175C76A5" w14:textId="77777777" w:rsidR="00CF64F4" w:rsidRDefault="00CF64F4" w:rsidP="00AB6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4F3C1F8" w14:textId="26653889" w:rsidR="00CF64F4" w:rsidRDefault="00CF64F4" w:rsidP="00AB6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436B9C3" w14:textId="23C1D9BA" w:rsidR="00CF64F4" w:rsidRPr="00AB6FC0" w:rsidRDefault="00CF64F4" w:rsidP="00AB6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Генеральный директор                                                          А. Ю. Юрасова </w:t>
      </w:r>
    </w:p>
    <w:sectPr w:rsidR="00CF64F4" w:rsidRPr="00AB6FC0" w:rsidSect="00C41843">
      <w:headerReference w:type="default" r:id="rId8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FED80" w14:textId="77777777" w:rsidR="0096319B" w:rsidRDefault="0096319B" w:rsidP="0084562F">
      <w:pPr>
        <w:spacing w:after="0" w:line="240" w:lineRule="auto"/>
      </w:pPr>
      <w:r>
        <w:separator/>
      </w:r>
    </w:p>
  </w:endnote>
  <w:endnote w:type="continuationSeparator" w:id="0">
    <w:p w14:paraId="76A9A797" w14:textId="77777777" w:rsidR="0096319B" w:rsidRDefault="0096319B" w:rsidP="00845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E4B08" w14:textId="77777777" w:rsidR="0096319B" w:rsidRDefault="0096319B" w:rsidP="0084562F">
      <w:pPr>
        <w:spacing w:after="0" w:line="240" w:lineRule="auto"/>
      </w:pPr>
      <w:r>
        <w:separator/>
      </w:r>
    </w:p>
  </w:footnote>
  <w:footnote w:type="continuationSeparator" w:id="0">
    <w:p w14:paraId="45A51ACB" w14:textId="77777777" w:rsidR="0096319B" w:rsidRDefault="0096319B" w:rsidP="008456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CCE52" w14:textId="77777777" w:rsidR="004A228A" w:rsidRPr="001513E6" w:rsidRDefault="004A228A" w:rsidP="004A228A">
    <w:pPr>
      <w:spacing w:after="0" w:line="240" w:lineRule="auto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BB1783"/>
    <w:multiLevelType w:val="hybridMultilevel"/>
    <w:tmpl w:val="4B44CB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C9C6F40"/>
    <w:multiLevelType w:val="hybridMultilevel"/>
    <w:tmpl w:val="93A22A3C"/>
    <w:lvl w:ilvl="0" w:tplc="78446BDE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85144236">
    <w:abstractNumId w:val="0"/>
  </w:num>
  <w:num w:numId="2" w16cid:durableId="108935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C32"/>
    <w:rsid w:val="000006C4"/>
    <w:rsid w:val="00000C55"/>
    <w:rsid w:val="0000232B"/>
    <w:rsid w:val="00003614"/>
    <w:rsid w:val="0000404D"/>
    <w:rsid w:val="00004845"/>
    <w:rsid w:val="00005220"/>
    <w:rsid w:val="000059E0"/>
    <w:rsid w:val="00006DCE"/>
    <w:rsid w:val="0000727C"/>
    <w:rsid w:val="00013553"/>
    <w:rsid w:val="00013B26"/>
    <w:rsid w:val="00014018"/>
    <w:rsid w:val="00014B35"/>
    <w:rsid w:val="00015984"/>
    <w:rsid w:val="00016441"/>
    <w:rsid w:val="000216EA"/>
    <w:rsid w:val="00022860"/>
    <w:rsid w:val="00022E11"/>
    <w:rsid w:val="00022F34"/>
    <w:rsid w:val="0002312B"/>
    <w:rsid w:val="000235CD"/>
    <w:rsid w:val="000246BB"/>
    <w:rsid w:val="000247C3"/>
    <w:rsid w:val="00024982"/>
    <w:rsid w:val="00024D63"/>
    <w:rsid w:val="0002659D"/>
    <w:rsid w:val="00027E4F"/>
    <w:rsid w:val="00031782"/>
    <w:rsid w:val="00031FD9"/>
    <w:rsid w:val="000337CD"/>
    <w:rsid w:val="00033820"/>
    <w:rsid w:val="00033FBA"/>
    <w:rsid w:val="000341AA"/>
    <w:rsid w:val="000343C1"/>
    <w:rsid w:val="00037FE8"/>
    <w:rsid w:val="000402BC"/>
    <w:rsid w:val="00040A1C"/>
    <w:rsid w:val="0004124D"/>
    <w:rsid w:val="00041AFB"/>
    <w:rsid w:val="000423D6"/>
    <w:rsid w:val="000429E3"/>
    <w:rsid w:val="000429F7"/>
    <w:rsid w:val="00042C70"/>
    <w:rsid w:val="00042E3F"/>
    <w:rsid w:val="00043835"/>
    <w:rsid w:val="0004476E"/>
    <w:rsid w:val="00044D20"/>
    <w:rsid w:val="00046209"/>
    <w:rsid w:val="00046DB2"/>
    <w:rsid w:val="00047653"/>
    <w:rsid w:val="00050034"/>
    <w:rsid w:val="00050369"/>
    <w:rsid w:val="00050796"/>
    <w:rsid w:val="00050A92"/>
    <w:rsid w:val="0005157C"/>
    <w:rsid w:val="0005230E"/>
    <w:rsid w:val="00052390"/>
    <w:rsid w:val="00052D4B"/>
    <w:rsid w:val="0005324F"/>
    <w:rsid w:val="00055CA5"/>
    <w:rsid w:val="00056389"/>
    <w:rsid w:val="00057B67"/>
    <w:rsid w:val="00057BB3"/>
    <w:rsid w:val="00060CB7"/>
    <w:rsid w:val="000614D7"/>
    <w:rsid w:val="00062BBC"/>
    <w:rsid w:val="000632E9"/>
    <w:rsid w:val="00064B2A"/>
    <w:rsid w:val="00065A93"/>
    <w:rsid w:val="0006694B"/>
    <w:rsid w:val="00071543"/>
    <w:rsid w:val="000715FA"/>
    <w:rsid w:val="00071669"/>
    <w:rsid w:val="0007168D"/>
    <w:rsid w:val="00071C02"/>
    <w:rsid w:val="000720AF"/>
    <w:rsid w:val="0007325F"/>
    <w:rsid w:val="00074650"/>
    <w:rsid w:val="00074BA6"/>
    <w:rsid w:val="00074E71"/>
    <w:rsid w:val="00075975"/>
    <w:rsid w:val="00076A48"/>
    <w:rsid w:val="00076CE1"/>
    <w:rsid w:val="00076F88"/>
    <w:rsid w:val="0007797E"/>
    <w:rsid w:val="00077D0C"/>
    <w:rsid w:val="000800F0"/>
    <w:rsid w:val="0008026F"/>
    <w:rsid w:val="00080CA0"/>
    <w:rsid w:val="00083369"/>
    <w:rsid w:val="0008464C"/>
    <w:rsid w:val="00085B8B"/>
    <w:rsid w:val="00085FC3"/>
    <w:rsid w:val="00087E1C"/>
    <w:rsid w:val="00090121"/>
    <w:rsid w:val="00091018"/>
    <w:rsid w:val="0009381C"/>
    <w:rsid w:val="00093DA2"/>
    <w:rsid w:val="000947E4"/>
    <w:rsid w:val="00096540"/>
    <w:rsid w:val="00096673"/>
    <w:rsid w:val="000A1ECF"/>
    <w:rsid w:val="000A283D"/>
    <w:rsid w:val="000A2B50"/>
    <w:rsid w:val="000A2D3B"/>
    <w:rsid w:val="000A5778"/>
    <w:rsid w:val="000A5E58"/>
    <w:rsid w:val="000A7196"/>
    <w:rsid w:val="000A78C7"/>
    <w:rsid w:val="000A7A15"/>
    <w:rsid w:val="000B03B5"/>
    <w:rsid w:val="000B0452"/>
    <w:rsid w:val="000B0880"/>
    <w:rsid w:val="000B1CFF"/>
    <w:rsid w:val="000B363B"/>
    <w:rsid w:val="000B46DB"/>
    <w:rsid w:val="000B5219"/>
    <w:rsid w:val="000B7E8E"/>
    <w:rsid w:val="000C0013"/>
    <w:rsid w:val="000C041A"/>
    <w:rsid w:val="000C1D4C"/>
    <w:rsid w:val="000C2B77"/>
    <w:rsid w:val="000C62E4"/>
    <w:rsid w:val="000C6C65"/>
    <w:rsid w:val="000C6E99"/>
    <w:rsid w:val="000C73B6"/>
    <w:rsid w:val="000C7510"/>
    <w:rsid w:val="000C7C08"/>
    <w:rsid w:val="000C7D30"/>
    <w:rsid w:val="000C7DEF"/>
    <w:rsid w:val="000C7FAB"/>
    <w:rsid w:val="000D1979"/>
    <w:rsid w:val="000D1AFA"/>
    <w:rsid w:val="000D20A4"/>
    <w:rsid w:val="000D278A"/>
    <w:rsid w:val="000D45BD"/>
    <w:rsid w:val="000D4DC6"/>
    <w:rsid w:val="000D5056"/>
    <w:rsid w:val="000D739F"/>
    <w:rsid w:val="000E00ED"/>
    <w:rsid w:val="000E02A8"/>
    <w:rsid w:val="000E1F68"/>
    <w:rsid w:val="000E2A53"/>
    <w:rsid w:val="000E431F"/>
    <w:rsid w:val="000E4500"/>
    <w:rsid w:val="000E4813"/>
    <w:rsid w:val="000E4FCA"/>
    <w:rsid w:val="000F1782"/>
    <w:rsid w:val="000F1D53"/>
    <w:rsid w:val="000F2564"/>
    <w:rsid w:val="000F77C4"/>
    <w:rsid w:val="000F7D89"/>
    <w:rsid w:val="00101C2A"/>
    <w:rsid w:val="00103BDC"/>
    <w:rsid w:val="00104275"/>
    <w:rsid w:val="00105D56"/>
    <w:rsid w:val="00110D18"/>
    <w:rsid w:val="001131E4"/>
    <w:rsid w:val="001143B2"/>
    <w:rsid w:val="00114DED"/>
    <w:rsid w:val="001176C2"/>
    <w:rsid w:val="00117BA7"/>
    <w:rsid w:val="00120BAE"/>
    <w:rsid w:val="00120EF6"/>
    <w:rsid w:val="00122501"/>
    <w:rsid w:val="00123044"/>
    <w:rsid w:val="0012324F"/>
    <w:rsid w:val="001254C1"/>
    <w:rsid w:val="001300C9"/>
    <w:rsid w:val="00130C9D"/>
    <w:rsid w:val="0013131B"/>
    <w:rsid w:val="001318B4"/>
    <w:rsid w:val="00133C8E"/>
    <w:rsid w:val="001350E3"/>
    <w:rsid w:val="0013521B"/>
    <w:rsid w:val="00137FAE"/>
    <w:rsid w:val="001419F0"/>
    <w:rsid w:val="00143C78"/>
    <w:rsid w:val="0014414C"/>
    <w:rsid w:val="00144181"/>
    <w:rsid w:val="001455E1"/>
    <w:rsid w:val="00145F2D"/>
    <w:rsid w:val="0014724C"/>
    <w:rsid w:val="0014745C"/>
    <w:rsid w:val="0014767D"/>
    <w:rsid w:val="0014771B"/>
    <w:rsid w:val="0015030D"/>
    <w:rsid w:val="001513E6"/>
    <w:rsid w:val="0015140A"/>
    <w:rsid w:val="00152E53"/>
    <w:rsid w:val="001542E8"/>
    <w:rsid w:val="00155C94"/>
    <w:rsid w:val="00156466"/>
    <w:rsid w:val="001574DA"/>
    <w:rsid w:val="00157F8E"/>
    <w:rsid w:val="00160035"/>
    <w:rsid w:val="00160E32"/>
    <w:rsid w:val="00161226"/>
    <w:rsid w:val="001613F3"/>
    <w:rsid w:val="00161A5F"/>
    <w:rsid w:val="00162A25"/>
    <w:rsid w:val="00164406"/>
    <w:rsid w:val="0016585A"/>
    <w:rsid w:val="001664E5"/>
    <w:rsid w:val="00166994"/>
    <w:rsid w:val="00166B4B"/>
    <w:rsid w:val="00170064"/>
    <w:rsid w:val="00170184"/>
    <w:rsid w:val="00170199"/>
    <w:rsid w:val="00170E5B"/>
    <w:rsid w:val="001713C0"/>
    <w:rsid w:val="00171491"/>
    <w:rsid w:val="001746CF"/>
    <w:rsid w:val="00174A39"/>
    <w:rsid w:val="001759ED"/>
    <w:rsid w:val="0017648E"/>
    <w:rsid w:val="00176BD7"/>
    <w:rsid w:val="0017730D"/>
    <w:rsid w:val="0017735E"/>
    <w:rsid w:val="0017762A"/>
    <w:rsid w:val="00182751"/>
    <w:rsid w:val="00183193"/>
    <w:rsid w:val="0018498C"/>
    <w:rsid w:val="00186A4A"/>
    <w:rsid w:val="00194E73"/>
    <w:rsid w:val="001951F8"/>
    <w:rsid w:val="00196D0B"/>
    <w:rsid w:val="0019730A"/>
    <w:rsid w:val="00197949"/>
    <w:rsid w:val="001A0BB4"/>
    <w:rsid w:val="001A1932"/>
    <w:rsid w:val="001A3393"/>
    <w:rsid w:val="001A44B0"/>
    <w:rsid w:val="001A4D7B"/>
    <w:rsid w:val="001A4FCF"/>
    <w:rsid w:val="001A5172"/>
    <w:rsid w:val="001A6FA6"/>
    <w:rsid w:val="001A778B"/>
    <w:rsid w:val="001B036A"/>
    <w:rsid w:val="001B13B8"/>
    <w:rsid w:val="001B159C"/>
    <w:rsid w:val="001B2B4B"/>
    <w:rsid w:val="001B2FC9"/>
    <w:rsid w:val="001B32B5"/>
    <w:rsid w:val="001B391F"/>
    <w:rsid w:val="001B39A8"/>
    <w:rsid w:val="001B3D1F"/>
    <w:rsid w:val="001B4EBE"/>
    <w:rsid w:val="001B5EC8"/>
    <w:rsid w:val="001B6E02"/>
    <w:rsid w:val="001B7480"/>
    <w:rsid w:val="001B7807"/>
    <w:rsid w:val="001C3C98"/>
    <w:rsid w:val="001C45E5"/>
    <w:rsid w:val="001C5453"/>
    <w:rsid w:val="001C580A"/>
    <w:rsid w:val="001C5D1A"/>
    <w:rsid w:val="001C649C"/>
    <w:rsid w:val="001C64E1"/>
    <w:rsid w:val="001C64FB"/>
    <w:rsid w:val="001C65ED"/>
    <w:rsid w:val="001C6F5D"/>
    <w:rsid w:val="001C7613"/>
    <w:rsid w:val="001C774B"/>
    <w:rsid w:val="001C7F88"/>
    <w:rsid w:val="001D0EDA"/>
    <w:rsid w:val="001D194E"/>
    <w:rsid w:val="001D24AA"/>
    <w:rsid w:val="001D2834"/>
    <w:rsid w:val="001D39C4"/>
    <w:rsid w:val="001D4898"/>
    <w:rsid w:val="001D67D1"/>
    <w:rsid w:val="001D7C05"/>
    <w:rsid w:val="001E091C"/>
    <w:rsid w:val="001E1F67"/>
    <w:rsid w:val="001E22AD"/>
    <w:rsid w:val="001E5152"/>
    <w:rsid w:val="001E5172"/>
    <w:rsid w:val="001E53D1"/>
    <w:rsid w:val="001E7025"/>
    <w:rsid w:val="001E74BE"/>
    <w:rsid w:val="001E7A0C"/>
    <w:rsid w:val="001E7C66"/>
    <w:rsid w:val="001F049D"/>
    <w:rsid w:val="001F14F0"/>
    <w:rsid w:val="001F2450"/>
    <w:rsid w:val="001F2572"/>
    <w:rsid w:val="001F2AB9"/>
    <w:rsid w:val="001F3613"/>
    <w:rsid w:val="001F4DB5"/>
    <w:rsid w:val="001F70D2"/>
    <w:rsid w:val="00200A9D"/>
    <w:rsid w:val="0020214C"/>
    <w:rsid w:val="002026CD"/>
    <w:rsid w:val="002038EB"/>
    <w:rsid w:val="00203C8A"/>
    <w:rsid w:val="00204189"/>
    <w:rsid w:val="00204AC4"/>
    <w:rsid w:val="00204DD5"/>
    <w:rsid w:val="00204E89"/>
    <w:rsid w:val="00205929"/>
    <w:rsid w:val="002061E7"/>
    <w:rsid w:val="00206DAB"/>
    <w:rsid w:val="00210AD1"/>
    <w:rsid w:val="00210EC9"/>
    <w:rsid w:val="00211351"/>
    <w:rsid w:val="002127A0"/>
    <w:rsid w:val="00213370"/>
    <w:rsid w:val="002142A4"/>
    <w:rsid w:val="0021450A"/>
    <w:rsid w:val="00214B1E"/>
    <w:rsid w:val="002159AA"/>
    <w:rsid w:val="002162FE"/>
    <w:rsid w:val="00216FFD"/>
    <w:rsid w:val="002171FE"/>
    <w:rsid w:val="00220ADD"/>
    <w:rsid w:val="00220CF3"/>
    <w:rsid w:val="00222B98"/>
    <w:rsid w:val="00222DD4"/>
    <w:rsid w:val="002244AE"/>
    <w:rsid w:val="0022587F"/>
    <w:rsid w:val="00226841"/>
    <w:rsid w:val="002269E2"/>
    <w:rsid w:val="002269E9"/>
    <w:rsid w:val="002311B0"/>
    <w:rsid w:val="002318D0"/>
    <w:rsid w:val="0023224A"/>
    <w:rsid w:val="00233F29"/>
    <w:rsid w:val="00233F38"/>
    <w:rsid w:val="002350F4"/>
    <w:rsid w:val="00237343"/>
    <w:rsid w:val="00241235"/>
    <w:rsid w:val="002414CE"/>
    <w:rsid w:val="002415CA"/>
    <w:rsid w:val="002417B1"/>
    <w:rsid w:val="002420DB"/>
    <w:rsid w:val="00242FFA"/>
    <w:rsid w:val="00243474"/>
    <w:rsid w:val="00244F8A"/>
    <w:rsid w:val="00245868"/>
    <w:rsid w:val="00245F8E"/>
    <w:rsid w:val="00250179"/>
    <w:rsid w:val="0025420A"/>
    <w:rsid w:val="00256E63"/>
    <w:rsid w:val="00257929"/>
    <w:rsid w:val="002605AF"/>
    <w:rsid w:val="002622AF"/>
    <w:rsid w:val="002627AD"/>
    <w:rsid w:val="00262E3F"/>
    <w:rsid w:val="00263E26"/>
    <w:rsid w:val="002645F3"/>
    <w:rsid w:val="00265FD2"/>
    <w:rsid w:val="002671ED"/>
    <w:rsid w:val="00270216"/>
    <w:rsid w:val="0027150B"/>
    <w:rsid w:val="002724B9"/>
    <w:rsid w:val="00272776"/>
    <w:rsid w:val="002734C1"/>
    <w:rsid w:val="00273CE6"/>
    <w:rsid w:val="00273F4D"/>
    <w:rsid w:val="00274A26"/>
    <w:rsid w:val="0027593D"/>
    <w:rsid w:val="00275C78"/>
    <w:rsid w:val="00275DE7"/>
    <w:rsid w:val="002761FE"/>
    <w:rsid w:val="00281372"/>
    <w:rsid w:val="00281EE0"/>
    <w:rsid w:val="00282A4F"/>
    <w:rsid w:val="00282C44"/>
    <w:rsid w:val="00283CFF"/>
    <w:rsid w:val="00283F9C"/>
    <w:rsid w:val="00284F1C"/>
    <w:rsid w:val="00285D0A"/>
    <w:rsid w:val="00285F80"/>
    <w:rsid w:val="0028604A"/>
    <w:rsid w:val="0028659F"/>
    <w:rsid w:val="002869E4"/>
    <w:rsid w:val="002876B2"/>
    <w:rsid w:val="00290440"/>
    <w:rsid w:val="00290FA5"/>
    <w:rsid w:val="002920F7"/>
    <w:rsid w:val="0029293B"/>
    <w:rsid w:val="0029354D"/>
    <w:rsid w:val="00294AD7"/>
    <w:rsid w:val="00294CDC"/>
    <w:rsid w:val="0029565A"/>
    <w:rsid w:val="00297380"/>
    <w:rsid w:val="002979EF"/>
    <w:rsid w:val="002A0268"/>
    <w:rsid w:val="002A1496"/>
    <w:rsid w:val="002A177D"/>
    <w:rsid w:val="002A31A1"/>
    <w:rsid w:val="002A6A23"/>
    <w:rsid w:val="002A6B18"/>
    <w:rsid w:val="002A6FAD"/>
    <w:rsid w:val="002B0ADB"/>
    <w:rsid w:val="002B15C1"/>
    <w:rsid w:val="002B302F"/>
    <w:rsid w:val="002B413D"/>
    <w:rsid w:val="002B4FA4"/>
    <w:rsid w:val="002B6D15"/>
    <w:rsid w:val="002C0065"/>
    <w:rsid w:val="002C0E4D"/>
    <w:rsid w:val="002C2A61"/>
    <w:rsid w:val="002C3276"/>
    <w:rsid w:val="002C33B2"/>
    <w:rsid w:val="002C34BC"/>
    <w:rsid w:val="002C41AD"/>
    <w:rsid w:val="002C4784"/>
    <w:rsid w:val="002C516E"/>
    <w:rsid w:val="002C54DA"/>
    <w:rsid w:val="002C5670"/>
    <w:rsid w:val="002C6C03"/>
    <w:rsid w:val="002C7AA2"/>
    <w:rsid w:val="002D06BF"/>
    <w:rsid w:val="002D0ECC"/>
    <w:rsid w:val="002D106B"/>
    <w:rsid w:val="002D1138"/>
    <w:rsid w:val="002D19D8"/>
    <w:rsid w:val="002D3D68"/>
    <w:rsid w:val="002D48AA"/>
    <w:rsid w:val="002D49EA"/>
    <w:rsid w:val="002D6382"/>
    <w:rsid w:val="002D690A"/>
    <w:rsid w:val="002D764F"/>
    <w:rsid w:val="002E17AD"/>
    <w:rsid w:val="002E218D"/>
    <w:rsid w:val="002E2ACC"/>
    <w:rsid w:val="002E30F7"/>
    <w:rsid w:val="002E47AF"/>
    <w:rsid w:val="002E773C"/>
    <w:rsid w:val="002F02C1"/>
    <w:rsid w:val="002F07FF"/>
    <w:rsid w:val="002F0904"/>
    <w:rsid w:val="002F21F9"/>
    <w:rsid w:val="002F2F6D"/>
    <w:rsid w:val="002F444C"/>
    <w:rsid w:val="002F4800"/>
    <w:rsid w:val="002F4D17"/>
    <w:rsid w:val="00300C85"/>
    <w:rsid w:val="00302232"/>
    <w:rsid w:val="003031CF"/>
    <w:rsid w:val="00306652"/>
    <w:rsid w:val="0030763A"/>
    <w:rsid w:val="003078F0"/>
    <w:rsid w:val="00310696"/>
    <w:rsid w:val="003112C8"/>
    <w:rsid w:val="003116B0"/>
    <w:rsid w:val="0031191A"/>
    <w:rsid w:val="003141D4"/>
    <w:rsid w:val="00315072"/>
    <w:rsid w:val="00315C66"/>
    <w:rsid w:val="00315F43"/>
    <w:rsid w:val="0031613C"/>
    <w:rsid w:val="00321BDB"/>
    <w:rsid w:val="0032327F"/>
    <w:rsid w:val="00323377"/>
    <w:rsid w:val="00323D7F"/>
    <w:rsid w:val="003241E0"/>
    <w:rsid w:val="00325A65"/>
    <w:rsid w:val="00325BD7"/>
    <w:rsid w:val="00327B4B"/>
    <w:rsid w:val="0033020F"/>
    <w:rsid w:val="003308FB"/>
    <w:rsid w:val="0033092A"/>
    <w:rsid w:val="00331446"/>
    <w:rsid w:val="003328B4"/>
    <w:rsid w:val="00332BA7"/>
    <w:rsid w:val="00332D13"/>
    <w:rsid w:val="00333E70"/>
    <w:rsid w:val="00335711"/>
    <w:rsid w:val="00335C65"/>
    <w:rsid w:val="003362C0"/>
    <w:rsid w:val="00340837"/>
    <w:rsid w:val="00340EC6"/>
    <w:rsid w:val="00342F2F"/>
    <w:rsid w:val="003445BA"/>
    <w:rsid w:val="00344827"/>
    <w:rsid w:val="0034527D"/>
    <w:rsid w:val="00346D2D"/>
    <w:rsid w:val="00347515"/>
    <w:rsid w:val="00350A15"/>
    <w:rsid w:val="00350F95"/>
    <w:rsid w:val="0035129B"/>
    <w:rsid w:val="00351DB9"/>
    <w:rsid w:val="00351F3E"/>
    <w:rsid w:val="0035239D"/>
    <w:rsid w:val="00352718"/>
    <w:rsid w:val="00352BE0"/>
    <w:rsid w:val="00352C5B"/>
    <w:rsid w:val="00352FE2"/>
    <w:rsid w:val="00353344"/>
    <w:rsid w:val="0035362A"/>
    <w:rsid w:val="003536D1"/>
    <w:rsid w:val="00353927"/>
    <w:rsid w:val="00355D3E"/>
    <w:rsid w:val="00355EB7"/>
    <w:rsid w:val="0035662C"/>
    <w:rsid w:val="00356F1E"/>
    <w:rsid w:val="00357058"/>
    <w:rsid w:val="003572B5"/>
    <w:rsid w:val="003576B3"/>
    <w:rsid w:val="00357EFE"/>
    <w:rsid w:val="00360430"/>
    <w:rsid w:val="003604ED"/>
    <w:rsid w:val="00360B42"/>
    <w:rsid w:val="00362149"/>
    <w:rsid w:val="003627FF"/>
    <w:rsid w:val="00362D17"/>
    <w:rsid w:val="00362EC6"/>
    <w:rsid w:val="00363622"/>
    <w:rsid w:val="00364591"/>
    <w:rsid w:val="00365C2A"/>
    <w:rsid w:val="003675DD"/>
    <w:rsid w:val="0037005B"/>
    <w:rsid w:val="00370241"/>
    <w:rsid w:val="00370A0F"/>
    <w:rsid w:val="003712B1"/>
    <w:rsid w:val="00371517"/>
    <w:rsid w:val="003721E9"/>
    <w:rsid w:val="00372906"/>
    <w:rsid w:val="00373D53"/>
    <w:rsid w:val="00374410"/>
    <w:rsid w:val="00376802"/>
    <w:rsid w:val="00376B63"/>
    <w:rsid w:val="003809C6"/>
    <w:rsid w:val="00381C8F"/>
    <w:rsid w:val="00381CA7"/>
    <w:rsid w:val="003825E2"/>
    <w:rsid w:val="00382B64"/>
    <w:rsid w:val="00383D16"/>
    <w:rsid w:val="0038562D"/>
    <w:rsid w:val="00385B04"/>
    <w:rsid w:val="00385C6A"/>
    <w:rsid w:val="00386607"/>
    <w:rsid w:val="00386D2C"/>
    <w:rsid w:val="003914AA"/>
    <w:rsid w:val="00392E3B"/>
    <w:rsid w:val="003936BE"/>
    <w:rsid w:val="00393798"/>
    <w:rsid w:val="00393931"/>
    <w:rsid w:val="003950EF"/>
    <w:rsid w:val="00395B35"/>
    <w:rsid w:val="00395CAF"/>
    <w:rsid w:val="0039645F"/>
    <w:rsid w:val="00397005"/>
    <w:rsid w:val="00397304"/>
    <w:rsid w:val="003A0694"/>
    <w:rsid w:val="003A2E81"/>
    <w:rsid w:val="003A315A"/>
    <w:rsid w:val="003A53D3"/>
    <w:rsid w:val="003A57D0"/>
    <w:rsid w:val="003A61B8"/>
    <w:rsid w:val="003B0AD7"/>
    <w:rsid w:val="003B0DFF"/>
    <w:rsid w:val="003B21A2"/>
    <w:rsid w:val="003B387C"/>
    <w:rsid w:val="003B39A8"/>
    <w:rsid w:val="003B3F0D"/>
    <w:rsid w:val="003B4BE8"/>
    <w:rsid w:val="003B4D67"/>
    <w:rsid w:val="003B5D6C"/>
    <w:rsid w:val="003B734D"/>
    <w:rsid w:val="003B7A61"/>
    <w:rsid w:val="003B7CE2"/>
    <w:rsid w:val="003C039D"/>
    <w:rsid w:val="003C0A44"/>
    <w:rsid w:val="003C0DF5"/>
    <w:rsid w:val="003C12A9"/>
    <w:rsid w:val="003C1852"/>
    <w:rsid w:val="003C4D4E"/>
    <w:rsid w:val="003C7BE7"/>
    <w:rsid w:val="003C7EC2"/>
    <w:rsid w:val="003C7FF1"/>
    <w:rsid w:val="003D0DA5"/>
    <w:rsid w:val="003D0F18"/>
    <w:rsid w:val="003D1A76"/>
    <w:rsid w:val="003D214F"/>
    <w:rsid w:val="003D33BA"/>
    <w:rsid w:val="003D3984"/>
    <w:rsid w:val="003D3D88"/>
    <w:rsid w:val="003D40C4"/>
    <w:rsid w:val="003D40C9"/>
    <w:rsid w:val="003D4472"/>
    <w:rsid w:val="003D491C"/>
    <w:rsid w:val="003D66B8"/>
    <w:rsid w:val="003D6947"/>
    <w:rsid w:val="003D6AA9"/>
    <w:rsid w:val="003D6B46"/>
    <w:rsid w:val="003D7B78"/>
    <w:rsid w:val="003E1362"/>
    <w:rsid w:val="003E2FF9"/>
    <w:rsid w:val="003E3E62"/>
    <w:rsid w:val="003E3ED0"/>
    <w:rsid w:val="003E4CD6"/>
    <w:rsid w:val="003E5BA0"/>
    <w:rsid w:val="003E5F27"/>
    <w:rsid w:val="003E71DD"/>
    <w:rsid w:val="003E7CDC"/>
    <w:rsid w:val="003F0674"/>
    <w:rsid w:val="003F0A91"/>
    <w:rsid w:val="003F1C8E"/>
    <w:rsid w:val="003F2301"/>
    <w:rsid w:val="003F25C8"/>
    <w:rsid w:val="003F2BE5"/>
    <w:rsid w:val="003F4D53"/>
    <w:rsid w:val="0040033D"/>
    <w:rsid w:val="0040061A"/>
    <w:rsid w:val="00400909"/>
    <w:rsid w:val="00401142"/>
    <w:rsid w:val="004019C1"/>
    <w:rsid w:val="00401CC1"/>
    <w:rsid w:val="0040207C"/>
    <w:rsid w:val="004024CB"/>
    <w:rsid w:val="00402A35"/>
    <w:rsid w:val="00403A4A"/>
    <w:rsid w:val="00405326"/>
    <w:rsid w:val="00405E9E"/>
    <w:rsid w:val="0040687B"/>
    <w:rsid w:val="004079CE"/>
    <w:rsid w:val="00407FA2"/>
    <w:rsid w:val="00412E2A"/>
    <w:rsid w:val="00413038"/>
    <w:rsid w:val="004160AE"/>
    <w:rsid w:val="0041621F"/>
    <w:rsid w:val="00417553"/>
    <w:rsid w:val="0042004E"/>
    <w:rsid w:val="00422B60"/>
    <w:rsid w:val="004230E3"/>
    <w:rsid w:val="00423BDA"/>
    <w:rsid w:val="004253BF"/>
    <w:rsid w:val="00425BEF"/>
    <w:rsid w:val="00425F4C"/>
    <w:rsid w:val="00426C7B"/>
    <w:rsid w:val="00426CBB"/>
    <w:rsid w:val="004271AE"/>
    <w:rsid w:val="00427305"/>
    <w:rsid w:val="004305EB"/>
    <w:rsid w:val="00430867"/>
    <w:rsid w:val="004328CA"/>
    <w:rsid w:val="00432BA5"/>
    <w:rsid w:val="00432CC9"/>
    <w:rsid w:val="00433645"/>
    <w:rsid w:val="00433C3B"/>
    <w:rsid w:val="00433CBB"/>
    <w:rsid w:val="004347BC"/>
    <w:rsid w:val="004352CE"/>
    <w:rsid w:val="004379A7"/>
    <w:rsid w:val="00437BFB"/>
    <w:rsid w:val="0044048C"/>
    <w:rsid w:val="0044217F"/>
    <w:rsid w:val="0044221E"/>
    <w:rsid w:val="00444BE3"/>
    <w:rsid w:val="00445E8A"/>
    <w:rsid w:val="004501CB"/>
    <w:rsid w:val="0045054A"/>
    <w:rsid w:val="00450EDF"/>
    <w:rsid w:val="00451391"/>
    <w:rsid w:val="00451A75"/>
    <w:rsid w:val="00451E07"/>
    <w:rsid w:val="00452877"/>
    <w:rsid w:val="00454E24"/>
    <w:rsid w:val="0045667C"/>
    <w:rsid w:val="004602F1"/>
    <w:rsid w:val="004605CD"/>
    <w:rsid w:val="00461242"/>
    <w:rsid w:val="0046347E"/>
    <w:rsid w:val="00463717"/>
    <w:rsid w:val="00464FA7"/>
    <w:rsid w:val="00465CF8"/>
    <w:rsid w:val="004702B3"/>
    <w:rsid w:val="004714D1"/>
    <w:rsid w:val="00472047"/>
    <w:rsid w:val="00472AF6"/>
    <w:rsid w:val="00473092"/>
    <w:rsid w:val="00475763"/>
    <w:rsid w:val="00475D11"/>
    <w:rsid w:val="00476665"/>
    <w:rsid w:val="00476BFB"/>
    <w:rsid w:val="0048072D"/>
    <w:rsid w:val="00480958"/>
    <w:rsid w:val="004810C9"/>
    <w:rsid w:val="00481213"/>
    <w:rsid w:val="004814D8"/>
    <w:rsid w:val="00481829"/>
    <w:rsid w:val="00481AD2"/>
    <w:rsid w:val="0048385A"/>
    <w:rsid w:val="004840CA"/>
    <w:rsid w:val="00484930"/>
    <w:rsid w:val="004860FD"/>
    <w:rsid w:val="004872D8"/>
    <w:rsid w:val="004872EC"/>
    <w:rsid w:val="00487FBF"/>
    <w:rsid w:val="00490A05"/>
    <w:rsid w:val="00491110"/>
    <w:rsid w:val="004924DA"/>
    <w:rsid w:val="00493320"/>
    <w:rsid w:val="0049583E"/>
    <w:rsid w:val="00496B8E"/>
    <w:rsid w:val="004979C5"/>
    <w:rsid w:val="004A080D"/>
    <w:rsid w:val="004A0DD9"/>
    <w:rsid w:val="004A2208"/>
    <w:rsid w:val="004A227F"/>
    <w:rsid w:val="004A228A"/>
    <w:rsid w:val="004A2B3F"/>
    <w:rsid w:val="004A2B43"/>
    <w:rsid w:val="004A489F"/>
    <w:rsid w:val="004A4A84"/>
    <w:rsid w:val="004A4F3A"/>
    <w:rsid w:val="004A5459"/>
    <w:rsid w:val="004A57CF"/>
    <w:rsid w:val="004A5933"/>
    <w:rsid w:val="004A6756"/>
    <w:rsid w:val="004B052F"/>
    <w:rsid w:val="004B0D76"/>
    <w:rsid w:val="004B12D2"/>
    <w:rsid w:val="004B1B1B"/>
    <w:rsid w:val="004B2981"/>
    <w:rsid w:val="004B4988"/>
    <w:rsid w:val="004B4B2F"/>
    <w:rsid w:val="004B4BF5"/>
    <w:rsid w:val="004B61CB"/>
    <w:rsid w:val="004B69B0"/>
    <w:rsid w:val="004C0D76"/>
    <w:rsid w:val="004C1469"/>
    <w:rsid w:val="004C2894"/>
    <w:rsid w:val="004C456D"/>
    <w:rsid w:val="004C54DD"/>
    <w:rsid w:val="004C6482"/>
    <w:rsid w:val="004C68BD"/>
    <w:rsid w:val="004D198F"/>
    <w:rsid w:val="004D28B0"/>
    <w:rsid w:val="004D378D"/>
    <w:rsid w:val="004D7178"/>
    <w:rsid w:val="004D77FF"/>
    <w:rsid w:val="004D79BF"/>
    <w:rsid w:val="004D7DDB"/>
    <w:rsid w:val="004E0A07"/>
    <w:rsid w:val="004E0C1C"/>
    <w:rsid w:val="004E42E3"/>
    <w:rsid w:val="004E4BA5"/>
    <w:rsid w:val="004E61E3"/>
    <w:rsid w:val="004E6BF7"/>
    <w:rsid w:val="004E78BA"/>
    <w:rsid w:val="004E7A1E"/>
    <w:rsid w:val="004F2324"/>
    <w:rsid w:val="004F2416"/>
    <w:rsid w:val="004F2ACF"/>
    <w:rsid w:val="004F30DD"/>
    <w:rsid w:val="004F392B"/>
    <w:rsid w:val="004F4175"/>
    <w:rsid w:val="004F4BEA"/>
    <w:rsid w:val="004F4D90"/>
    <w:rsid w:val="004F5839"/>
    <w:rsid w:val="004F5E5A"/>
    <w:rsid w:val="004F5FAF"/>
    <w:rsid w:val="004F5FEA"/>
    <w:rsid w:val="004F67FE"/>
    <w:rsid w:val="004F6992"/>
    <w:rsid w:val="004F6B31"/>
    <w:rsid w:val="004F7BA9"/>
    <w:rsid w:val="004F7C61"/>
    <w:rsid w:val="005013A8"/>
    <w:rsid w:val="0050292B"/>
    <w:rsid w:val="005035DB"/>
    <w:rsid w:val="00503DD7"/>
    <w:rsid w:val="005044F7"/>
    <w:rsid w:val="0050499F"/>
    <w:rsid w:val="0050672C"/>
    <w:rsid w:val="00506B1B"/>
    <w:rsid w:val="00506DE3"/>
    <w:rsid w:val="005076EF"/>
    <w:rsid w:val="00507FD2"/>
    <w:rsid w:val="00511536"/>
    <w:rsid w:val="00511E4A"/>
    <w:rsid w:val="005136EC"/>
    <w:rsid w:val="00513C93"/>
    <w:rsid w:val="005153E9"/>
    <w:rsid w:val="0051663A"/>
    <w:rsid w:val="005177F4"/>
    <w:rsid w:val="00521BF8"/>
    <w:rsid w:val="0052271A"/>
    <w:rsid w:val="00523A6D"/>
    <w:rsid w:val="00523CAC"/>
    <w:rsid w:val="00523DEA"/>
    <w:rsid w:val="005248DD"/>
    <w:rsid w:val="00530F9E"/>
    <w:rsid w:val="005312D5"/>
    <w:rsid w:val="0053178B"/>
    <w:rsid w:val="00531A1C"/>
    <w:rsid w:val="00532616"/>
    <w:rsid w:val="00533503"/>
    <w:rsid w:val="00533C8C"/>
    <w:rsid w:val="00533E06"/>
    <w:rsid w:val="005340D7"/>
    <w:rsid w:val="00534EBD"/>
    <w:rsid w:val="00535C67"/>
    <w:rsid w:val="005370A6"/>
    <w:rsid w:val="005371A3"/>
    <w:rsid w:val="00537556"/>
    <w:rsid w:val="00537AD7"/>
    <w:rsid w:val="00540922"/>
    <w:rsid w:val="00540C23"/>
    <w:rsid w:val="005422F2"/>
    <w:rsid w:val="0054255A"/>
    <w:rsid w:val="00542A99"/>
    <w:rsid w:val="00542F4F"/>
    <w:rsid w:val="00543A85"/>
    <w:rsid w:val="00545062"/>
    <w:rsid w:val="00545C23"/>
    <w:rsid w:val="00546880"/>
    <w:rsid w:val="005473AF"/>
    <w:rsid w:val="00550E2F"/>
    <w:rsid w:val="0055247F"/>
    <w:rsid w:val="0055254E"/>
    <w:rsid w:val="005541C6"/>
    <w:rsid w:val="00556341"/>
    <w:rsid w:val="005577EA"/>
    <w:rsid w:val="00557C9D"/>
    <w:rsid w:val="00561D2C"/>
    <w:rsid w:val="00562772"/>
    <w:rsid w:val="00563AB8"/>
    <w:rsid w:val="00564B01"/>
    <w:rsid w:val="005656DD"/>
    <w:rsid w:val="00565B96"/>
    <w:rsid w:val="00567B4A"/>
    <w:rsid w:val="0057130D"/>
    <w:rsid w:val="00571BD0"/>
    <w:rsid w:val="00572E60"/>
    <w:rsid w:val="00572F45"/>
    <w:rsid w:val="00573EE2"/>
    <w:rsid w:val="00575AB7"/>
    <w:rsid w:val="0057637D"/>
    <w:rsid w:val="005763F9"/>
    <w:rsid w:val="0057696B"/>
    <w:rsid w:val="00577A17"/>
    <w:rsid w:val="0058149A"/>
    <w:rsid w:val="005832A7"/>
    <w:rsid w:val="005841B6"/>
    <w:rsid w:val="00585BFF"/>
    <w:rsid w:val="005909FD"/>
    <w:rsid w:val="00591036"/>
    <w:rsid w:val="00591B39"/>
    <w:rsid w:val="00591C8A"/>
    <w:rsid w:val="0059270E"/>
    <w:rsid w:val="005939D6"/>
    <w:rsid w:val="005941FE"/>
    <w:rsid w:val="005945CA"/>
    <w:rsid w:val="005954C4"/>
    <w:rsid w:val="00595684"/>
    <w:rsid w:val="005959E7"/>
    <w:rsid w:val="005969C1"/>
    <w:rsid w:val="00597663"/>
    <w:rsid w:val="00597F41"/>
    <w:rsid w:val="005A0420"/>
    <w:rsid w:val="005A104A"/>
    <w:rsid w:val="005A1766"/>
    <w:rsid w:val="005A4192"/>
    <w:rsid w:val="005A56CA"/>
    <w:rsid w:val="005A5D2D"/>
    <w:rsid w:val="005A7E7D"/>
    <w:rsid w:val="005B089C"/>
    <w:rsid w:val="005B1203"/>
    <w:rsid w:val="005B1C12"/>
    <w:rsid w:val="005B2113"/>
    <w:rsid w:val="005B2A88"/>
    <w:rsid w:val="005B2E9F"/>
    <w:rsid w:val="005B401E"/>
    <w:rsid w:val="005B440F"/>
    <w:rsid w:val="005B4B4C"/>
    <w:rsid w:val="005B5BAC"/>
    <w:rsid w:val="005B5C43"/>
    <w:rsid w:val="005B5DD5"/>
    <w:rsid w:val="005B5F4A"/>
    <w:rsid w:val="005B70BA"/>
    <w:rsid w:val="005C00AC"/>
    <w:rsid w:val="005C0668"/>
    <w:rsid w:val="005C1896"/>
    <w:rsid w:val="005C485B"/>
    <w:rsid w:val="005C4A8D"/>
    <w:rsid w:val="005C56EA"/>
    <w:rsid w:val="005C78F5"/>
    <w:rsid w:val="005D03D8"/>
    <w:rsid w:val="005D0570"/>
    <w:rsid w:val="005D1EC2"/>
    <w:rsid w:val="005D1ECC"/>
    <w:rsid w:val="005D26C3"/>
    <w:rsid w:val="005D2FAF"/>
    <w:rsid w:val="005D404B"/>
    <w:rsid w:val="005D417E"/>
    <w:rsid w:val="005D4242"/>
    <w:rsid w:val="005D44BE"/>
    <w:rsid w:val="005D55F9"/>
    <w:rsid w:val="005D6C11"/>
    <w:rsid w:val="005D7D36"/>
    <w:rsid w:val="005D7E48"/>
    <w:rsid w:val="005E0AA9"/>
    <w:rsid w:val="005E39C5"/>
    <w:rsid w:val="005E45F8"/>
    <w:rsid w:val="005E6EE7"/>
    <w:rsid w:val="005E7F35"/>
    <w:rsid w:val="005F03DE"/>
    <w:rsid w:val="005F0763"/>
    <w:rsid w:val="005F2E8E"/>
    <w:rsid w:val="005F4AE5"/>
    <w:rsid w:val="005F50B5"/>
    <w:rsid w:val="005F54EA"/>
    <w:rsid w:val="005F5EA3"/>
    <w:rsid w:val="005F63C4"/>
    <w:rsid w:val="005F73FC"/>
    <w:rsid w:val="005F7ABC"/>
    <w:rsid w:val="00600D9C"/>
    <w:rsid w:val="00601407"/>
    <w:rsid w:val="006017C5"/>
    <w:rsid w:val="00602182"/>
    <w:rsid w:val="00602618"/>
    <w:rsid w:val="00602D75"/>
    <w:rsid w:val="006048EE"/>
    <w:rsid w:val="006069F3"/>
    <w:rsid w:val="006078DF"/>
    <w:rsid w:val="00612281"/>
    <w:rsid w:val="0061281A"/>
    <w:rsid w:val="00612C2C"/>
    <w:rsid w:val="006136C2"/>
    <w:rsid w:val="00613727"/>
    <w:rsid w:val="0061393C"/>
    <w:rsid w:val="0061692C"/>
    <w:rsid w:val="006169AA"/>
    <w:rsid w:val="00617350"/>
    <w:rsid w:val="00617E32"/>
    <w:rsid w:val="00617ED4"/>
    <w:rsid w:val="0062063F"/>
    <w:rsid w:val="006208F4"/>
    <w:rsid w:val="00620AE8"/>
    <w:rsid w:val="00620B6A"/>
    <w:rsid w:val="006213CE"/>
    <w:rsid w:val="006219DD"/>
    <w:rsid w:val="00623B62"/>
    <w:rsid w:val="006240A2"/>
    <w:rsid w:val="006257C4"/>
    <w:rsid w:val="00631247"/>
    <w:rsid w:val="00633287"/>
    <w:rsid w:val="00633EC2"/>
    <w:rsid w:val="00634413"/>
    <w:rsid w:val="006348A7"/>
    <w:rsid w:val="00634E3E"/>
    <w:rsid w:val="006355E5"/>
    <w:rsid w:val="00636CBC"/>
    <w:rsid w:val="006406EA"/>
    <w:rsid w:val="00641172"/>
    <w:rsid w:val="00641D92"/>
    <w:rsid w:val="0064281E"/>
    <w:rsid w:val="00642F5C"/>
    <w:rsid w:val="00643481"/>
    <w:rsid w:val="006441EE"/>
    <w:rsid w:val="00644E81"/>
    <w:rsid w:val="00645162"/>
    <w:rsid w:val="006453AD"/>
    <w:rsid w:val="00646254"/>
    <w:rsid w:val="006464B4"/>
    <w:rsid w:val="00647C6A"/>
    <w:rsid w:val="00647D2C"/>
    <w:rsid w:val="00650660"/>
    <w:rsid w:val="006521D1"/>
    <w:rsid w:val="00655900"/>
    <w:rsid w:val="00655BFE"/>
    <w:rsid w:val="00656AF9"/>
    <w:rsid w:val="0066053C"/>
    <w:rsid w:val="006607F6"/>
    <w:rsid w:val="00663AB0"/>
    <w:rsid w:val="00663B3E"/>
    <w:rsid w:val="00665EC1"/>
    <w:rsid w:val="00665F2A"/>
    <w:rsid w:val="00665F75"/>
    <w:rsid w:val="00667946"/>
    <w:rsid w:val="00670709"/>
    <w:rsid w:val="006707DE"/>
    <w:rsid w:val="0067209B"/>
    <w:rsid w:val="006723BE"/>
    <w:rsid w:val="00672971"/>
    <w:rsid w:val="0067382D"/>
    <w:rsid w:val="00674682"/>
    <w:rsid w:val="0067530D"/>
    <w:rsid w:val="006757D9"/>
    <w:rsid w:val="00675969"/>
    <w:rsid w:val="00675D6A"/>
    <w:rsid w:val="006761FB"/>
    <w:rsid w:val="00677B6C"/>
    <w:rsid w:val="00681C59"/>
    <w:rsid w:val="0068215F"/>
    <w:rsid w:val="00682510"/>
    <w:rsid w:val="006825C0"/>
    <w:rsid w:val="00683DD6"/>
    <w:rsid w:val="00683F0E"/>
    <w:rsid w:val="00683F53"/>
    <w:rsid w:val="006866A7"/>
    <w:rsid w:val="006879A8"/>
    <w:rsid w:val="00687C3F"/>
    <w:rsid w:val="0069028A"/>
    <w:rsid w:val="0069066D"/>
    <w:rsid w:val="0069074C"/>
    <w:rsid w:val="006907F7"/>
    <w:rsid w:val="006913C9"/>
    <w:rsid w:val="00691492"/>
    <w:rsid w:val="006924C7"/>
    <w:rsid w:val="00694C87"/>
    <w:rsid w:val="006950BE"/>
    <w:rsid w:val="00695918"/>
    <w:rsid w:val="0069597E"/>
    <w:rsid w:val="00696433"/>
    <w:rsid w:val="006966A1"/>
    <w:rsid w:val="0069686A"/>
    <w:rsid w:val="006A01DF"/>
    <w:rsid w:val="006A0BA7"/>
    <w:rsid w:val="006A15BD"/>
    <w:rsid w:val="006A21E5"/>
    <w:rsid w:val="006A23F7"/>
    <w:rsid w:val="006A46E8"/>
    <w:rsid w:val="006A473F"/>
    <w:rsid w:val="006A48FA"/>
    <w:rsid w:val="006A5082"/>
    <w:rsid w:val="006A59AE"/>
    <w:rsid w:val="006A774E"/>
    <w:rsid w:val="006B00B5"/>
    <w:rsid w:val="006B0394"/>
    <w:rsid w:val="006B34C4"/>
    <w:rsid w:val="006B3F54"/>
    <w:rsid w:val="006B41AB"/>
    <w:rsid w:val="006B4C3D"/>
    <w:rsid w:val="006B518D"/>
    <w:rsid w:val="006B5992"/>
    <w:rsid w:val="006B7762"/>
    <w:rsid w:val="006B7F91"/>
    <w:rsid w:val="006C09F7"/>
    <w:rsid w:val="006C244E"/>
    <w:rsid w:val="006C33A4"/>
    <w:rsid w:val="006C60C6"/>
    <w:rsid w:val="006C6421"/>
    <w:rsid w:val="006C74F0"/>
    <w:rsid w:val="006C7D68"/>
    <w:rsid w:val="006D1824"/>
    <w:rsid w:val="006D211B"/>
    <w:rsid w:val="006D2573"/>
    <w:rsid w:val="006D31D4"/>
    <w:rsid w:val="006D37AC"/>
    <w:rsid w:val="006D3850"/>
    <w:rsid w:val="006D4D75"/>
    <w:rsid w:val="006D5151"/>
    <w:rsid w:val="006D5601"/>
    <w:rsid w:val="006D5A85"/>
    <w:rsid w:val="006D6139"/>
    <w:rsid w:val="006D63AA"/>
    <w:rsid w:val="006D68DF"/>
    <w:rsid w:val="006E02D9"/>
    <w:rsid w:val="006E07C1"/>
    <w:rsid w:val="006E0B04"/>
    <w:rsid w:val="006E120A"/>
    <w:rsid w:val="006E1909"/>
    <w:rsid w:val="006E3ED0"/>
    <w:rsid w:val="006E4858"/>
    <w:rsid w:val="006E53F9"/>
    <w:rsid w:val="006E5BA6"/>
    <w:rsid w:val="006E5CE4"/>
    <w:rsid w:val="006F1088"/>
    <w:rsid w:val="006F27B9"/>
    <w:rsid w:val="006F2F47"/>
    <w:rsid w:val="006F464F"/>
    <w:rsid w:val="006F489A"/>
    <w:rsid w:val="006F50E7"/>
    <w:rsid w:val="006F5156"/>
    <w:rsid w:val="006F5964"/>
    <w:rsid w:val="006F75ED"/>
    <w:rsid w:val="00701199"/>
    <w:rsid w:val="007016ED"/>
    <w:rsid w:val="00701CEB"/>
    <w:rsid w:val="00702F97"/>
    <w:rsid w:val="007075BF"/>
    <w:rsid w:val="007114CC"/>
    <w:rsid w:val="00715E72"/>
    <w:rsid w:val="0071687D"/>
    <w:rsid w:val="007169C0"/>
    <w:rsid w:val="00716D4F"/>
    <w:rsid w:val="00717011"/>
    <w:rsid w:val="00720EB6"/>
    <w:rsid w:val="007223E6"/>
    <w:rsid w:val="007225EC"/>
    <w:rsid w:val="0072330A"/>
    <w:rsid w:val="007239B7"/>
    <w:rsid w:val="00723D27"/>
    <w:rsid w:val="007246A8"/>
    <w:rsid w:val="00724C8B"/>
    <w:rsid w:val="00725BCD"/>
    <w:rsid w:val="007267AB"/>
    <w:rsid w:val="00727579"/>
    <w:rsid w:val="00730CF6"/>
    <w:rsid w:val="0073231D"/>
    <w:rsid w:val="00733C26"/>
    <w:rsid w:val="00733DAC"/>
    <w:rsid w:val="00733FBD"/>
    <w:rsid w:val="00734CE2"/>
    <w:rsid w:val="0073603E"/>
    <w:rsid w:val="00736550"/>
    <w:rsid w:val="007373EE"/>
    <w:rsid w:val="00737F62"/>
    <w:rsid w:val="007423AE"/>
    <w:rsid w:val="007468B4"/>
    <w:rsid w:val="00746E11"/>
    <w:rsid w:val="007477EF"/>
    <w:rsid w:val="00747B89"/>
    <w:rsid w:val="00751725"/>
    <w:rsid w:val="00751899"/>
    <w:rsid w:val="00751F63"/>
    <w:rsid w:val="0075229D"/>
    <w:rsid w:val="0075351B"/>
    <w:rsid w:val="00753A10"/>
    <w:rsid w:val="00754E50"/>
    <w:rsid w:val="00754F9C"/>
    <w:rsid w:val="00756A9B"/>
    <w:rsid w:val="007570D8"/>
    <w:rsid w:val="00757ADD"/>
    <w:rsid w:val="00757D64"/>
    <w:rsid w:val="007617A6"/>
    <w:rsid w:val="007622FE"/>
    <w:rsid w:val="00762F75"/>
    <w:rsid w:val="0076487A"/>
    <w:rsid w:val="0076538F"/>
    <w:rsid w:val="00765810"/>
    <w:rsid w:val="00766412"/>
    <w:rsid w:val="00766792"/>
    <w:rsid w:val="007739CC"/>
    <w:rsid w:val="00774EF8"/>
    <w:rsid w:val="0078020E"/>
    <w:rsid w:val="007805B7"/>
    <w:rsid w:val="0078099D"/>
    <w:rsid w:val="007818DC"/>
    <w:rsid w:val="0078344F"/>
    <w:rsid w:val="0078387C"/>
    <w:rsid w:val="00783C4D"/>
    <w:rsid w:val="00785C6D"/>
    <w:rsid w:val="007907CB"/>
    <w:rsid w:val="007928F8"/>
    <w:rsid w:val="00793696"/>
    <w:rsid w:val="00793D12"/>
    <w:rsid w:val="007946E6"/>
    <w:rsid w:val="0079547E"/>
    <w:rsid w:val="00795E3E"/>
    <w:rsid w:val="007967B2"/>
    <w:rsid w:val="007A07C0"/>
    <w:rsid w:val="007A1813"/>
    <w:rsid w:val="007A1B9F"/>
    <w:rsid w:val="007A279E"/>
    <w:rsid w:val="007A3561"/>
    <w:rsid w:val="007A3DE8"/>
    <w:rsid w:val="007A3FEA"/>
    <w:rsid w:val="007A4E73"/>
    <w:rsid w:val="007A52E0"/>
    <w:rsid w:val="007A5A1E"/>
    <w:rsid w:val="007A6F2C"/>
    <w:rsid w:val="007A7263"/>
    <w:rsid w:val="007A78F8"/>
    <w:rsid w:val="007A7B4A"/>
    <w:rsid w:val="007A7C15"/>
    <w:rsid w:val="007A7E2B"/>
    <w:rsid w:val="007B0416"/>
    <w:rsid w:val="007B17E2"/>
    <w:rsid w:val="007B3DDA"/>
    <w:rsid w:val="007B4EE6"/>
    <w:rsid w:val="007B5988"/>
    <w:rsid w:val="007B5C32"/>
    <w:rsid w:val="007B6544"/>
    <w:rsid w:val="007C0578"/>
    <w:rsid w:val="007C0A4A"/>
    <w:rsid w:val="007C15D2"/>
    <w:rsid w:val="007C26B5"/>
    <w:rsid w:val="007C3590"/>
    <w:rsid w:val="007C3884"/>
    <w:rsid w:val="007C4A6D"/>
    <w:rsid w:val="007C60A4"/>
    <w:rsid w:val="007D0270"/>
    <w:rsid w:val="007D0A45"/>
    <w:rsid w:val="007D1229"/>
    <w:rsid w:val="007D1DDF"/>
    <w:rsid w:val="007D2286"/>
    <w:rsid w:val="007D283E"/>
    <w:rsid w:val="007D3345"/>
    <w:rsid w:val="007D3FE1"/>
    <w:rsid w:val="007D486F"/>
    <w:rsid w:val="007D5D2B"/>
    <w:rsid w:val="007D7C81"/>
    <w:rsid w:val="007E026B"/>
    <w:rsid w:val="007E0619"/>
    <w:rsid w:val="007E0FCC"/>
    <w:rsid w:val="007E0FFC"/>
    <w:rsid w:val="007E2C0D"/>
    <w:rsid w:val="007E38FD"/>
    <w:rsid w:val="007E3A41"/>
    <w:rsid w:val="007E479C"/>
    <w:rsid w:val="007E5052"/>
    <w:rsid w:val="007E667D"/>
    <w:rsid w:val="007E6944"/>
    <w:rsid w:val="007E76DB"/>
    <w:rsid w:val="007F0678"/>
    <w:rsid w:val="007F37B9"/>
    <w:rsid w:val="007F37CC"/>
    <w:rsid w:val="007F4B0F"/>
    <w:rsid w:val="007F4D5E"/>
    <w:rsid w:val="007F5885"/>
    <w:rsid w:val="007F6B1A"/>
    <w:rsid w:val="007F74EA"/>
    <w:rsid w:val="008028C5"/>
    <w:rsid w:val="00802AD0"/>
    <w:rsid w:val="00803AC1"/>
    <w:rsid w:val="008041EF"/>
    <w:rsid w:val="008049A6"/>
    <w:rsid w:val="00804D9D"/>
    <w:rsid w:val="00805D33"/>
    <w:rsid w:val="00807F06"/>
    <w:rsid w:val="00807F61"/>
    <w:rsid w:val="00810EC1"/>
    <w:rsid w:val="0081175B"/>
    <w:rsid w:val="00811DEE"/>
    <w:rsid w:val="00811E80"/>
    <w:rsid w:val="00812CA7"/>
    <w:rsid w:val="008135F3"/>
    <w:rsid w:val="008136B8"/>
    <w:rsid w:val="00813E4E"/>
    <w:rsid w:val="00814456"/>
    <w:rsid w:val="00814684"/>
    <w:rsid w:val="00814E0D"/>
    <w:rsid w:val="00815715"/>
    <w:rsid w:val="00815A32"/>
    <w:rsid w:val="00816201"/>
    <w:rsid w:val="00817510"/>
    <w:rsid w:val="00820369"/>
    <w:rsid w:val="008207F4"/>
    <w:rsid w:val="00820AEF"/>
    <w:rsid w:val="008227BE"/>
    <w:rsid w:val="0082316B"/>
    <w:rsid w:val="00823C32"/>
    <w:rsid w:val="0082490F"/>
    <w:rsid w:val="00824C8B"/>
    <w:rsid w:val="008278A4"/>
    <w:rsid w:val="00830D54"/>
    <w:rsid w:val="0083171C"/>
    <w:rsid w:val="00832BD7"/>
    <w:rsid w:val="00833274"/>
    <w:rsid w:val="00833506"/>
    <w:rsid w:val="00834DB9"/>
    <w:rsid w:val="00834EA8"/>
    <w:rsid w:val="00835701"/>
    <w:rsid w:val="00837494"/>
    <w:rsid w:val="008374E6"/>
    <w:rsid w:val="0083791F"/>
    <w:rsid w:val="00840141"/>
    <w:rsid w:val="008401B7"/>
    <w:rsid w:val="0084049F"/>
    <w:rsid w:val="00842A66"/>
    <w:rsid w:val="008430A2"/>
    <w:rsid w:val="008441EC"/>
    <w:rsid w:val="00844B18"/>
    <w:rsid w:val="0084562F"/>
    <w:rsid w:val="00845A2F"/>
    <w:rsid w:val="00845D42"/>
    <w:rsid w:val="00845EA7"/>
    <w:rsid w:val="008471EE"/>
    <w:rsid w:val="00847376"/>
    <w:rsid w:val="00850186"/>
    <w:rsid w:val="008507F1"/>
    <w:rsid w:val="00850E35"/>
    <w:rsid w:val="008513E3"/>
    <w:rsid w:val="00851B93"/>
    <w:rsid w:val="00852593"/>
    <w:rsid w:val="00852A6F"/>
    <w:rsid w:val="0085345D"/>
    <w:rsid w:val="00853729"/>
    <w:rsid w:val="00853AA3"/>
    <w:rsid w:val="008540B0"/>
    <w:rsid w:val="00854882"/>
    <w:rsid w:val="00854BC6"/>
    <w:rsid w:val="00854E04"/>
    <w:rsid w:val="0085547C"/>
    <w:rsid w:val="008574C1"/>
    <w:rsid w:val="0086060B"/>
    <w:rsid w:val="0086131F"/>
    <w:rsid w:val="008617A9"/>
    <w:rsid w:val="00861B88"/>
    <w:rsid w:val="00861BB6"/>
    <w:rsid w:val="00863282"/>
    <w:rsid w:val="0086355A"/>
    <w:rsid w:val="00863B49"/>
    <w:rsid w:val="00867E25"/>
    <w:rsid w:val="0087061D"/>
    <w:rsid w:val="00870784"/>
    <w:rsid w:val="00871184"/>
    <w:rsid w:val="00871344"/>
    <w:rsid w:val="00874CF6"/>
    <w:rsid w:val="00874D43"/>
    <w:rsid w:val="00875E84"/>
    <w:rsid w:val="00875F56"/>
    <w:rsid w:val="00876652"/>
    <w:rsid w:val="00876790"/>
    <w:rsid w:val="00876B42"/>
    <w:rsid w:val="00877FF6"/>
    <w:rsid w:val="00880157"/>
    <w:rsid w:val="008815E5"/>
    <w:rsid w:val="00881F58"/>
    <w:rsid w:val="00881F63"/>
    <w:rsid w:val="00882127"/>
    <w:rsid w:val="0088378E"/>
    <w:rsid w:val="008839A3"/>
    <w:rsid w:val="00886AE1"/>
    <w:rsid w:val="00886B89"/>
    <w:rsid w:val="00886E48"/>
    <w:rsid w:val="00891B54"/>
    <w:rsid w:val="00891FE5"/>
    <w:rsid w:val="0089283F"/>
    <w:rsid w:val="00895A88"/>
    <w:rsid w:val="0089679D"/>
    <w:rsid w:val="008969ED"/>
    <w:rsid w:val="00897D53"/>
    <w:rsid w:val="008A01FA"/>
    <w:rsid w:val="008A0731"/>
    <w:rsid w:val="008A0ADB"/>
    <w:rsid w:val="008A1EA1"/>
    <w:rsid w:val="008A2169"/>
    <w:rsid w:val="008A27B0"/>
    <w:rsid w:val="008A536E"/>
    <w:rsid w:val="008A5B1A"/>
    <w:rsid w:val="008A7671"/>
    <w:rsid w:val="008A76D1"/>
    <w:rsid w:val="008B214A"/>
    <w:rsid w:val="008B2DA1"/>
    <w:rsid w:val="008B36B2"/>
    <w:rsid w:val="008B6AB0"/>
    <w:rsid w:val="008B713D"/>
    <w:rsid w:val="008C006F"/>
    <w:rsid w:val="008C074D"/>
    <w:rsid w:val="008C17F7"/>
    <w:rsid w:val="008C2683"/>
    <w:rsid w:val="008C2B5F"/>
    <w:rsid w:val="008C2E7C"/>
    <w:rsid w:val="008C324C"/>
    <w:rsid w:val="008C43DE"/>
    <w:rsid w:val="008C4642"/>
    <w:rsid w:val="008C4E15"/>
    <w:rsid w:val="008C6E97"/>
    <w:rsid w:val="008C6F80"/>
    <w:rsid w:val="008D125F"/>
    <w:rsid w:val="008D1717"/>
    <w:rsid w:val="008D3535"/>
    <w:rsid w:val="008D50B4"/>
    <w:rsid w:val="008D57FD"/>
    <w:rsid w:val="008D58DC"/>
    <w:rsid w:val="008D6212"/>
    <w:rsid w:val="008D6648"/>
    <w:rsid w:val="008D6898"/>
    <w:rsid w:val="008E01D0"/>
    <w:rsid w:val="008E0513"/>
    <w:rsid w:val="008E0659"/>
    <w:rsid w:val="008E14F0"/>
    <w:rsid w:val="008E1C25"/>
    <w:rsid w:val="008E459D"/>
    <w:rsid w:val="008E4F3B"/>
    <w:rsid w:val="008E558D"/>
    <w:rsid w:val="008E56BA"/>
    <w:rsid w:val="008E61AB"/>
    <w:rsid w:val="008E663E"/>
    <w:rsid w:val="008E7C54"/>
    <w:rsid w:val="008F0AE5"/>
    <w:rsid w:val="008F0FDF"/>
    <w:rsid w:val="008F3301"/>
    <w:rsid w:val="008F3C69"/>
    <w:rsid w:val="008F3F58"/>
    <w:rsid w:val="008F4413"/>
    <w:rsid w:val="008F5A1F"/>
    <w:rsid w:val="008F7B4C"/>
    <w:rsid w:val="00900123"/>
    <w:rsid w:val="00900678"/>
    <w:rsid w:val="009008AB"/>
    <w:rsid w:val="00900BAD"/>
    <w:rsid w:val="00900F56"/>
    <w:rsid w:val="009013F5"/>
    <w:rsid w:val="00901815"/>
    <w:rsid w:val="009021E1"/>
    <w:rsid w:val="00902FC4"/>
    <w:rsid w:val="0090333C"/>
    <w:rsid w:val="00904A51"/>
    <w:rsid w:val="00905EB5"/>
    <w:rsid w:val="009075FB"/>
    <w:rsid w:val="009108C2"/>
    <w:rsid w:val="00910F9D"/>
    <w:rsid w:val="0091104A"/>
    <w:rsid w:val="00911729"/>
    <w:rsid w:val="0091339C"/>
    <w:rsid w:val="009134A3"/>
    <w:rsid w:val="009146F7"/>
    <w:rsid w:val="00916584"/>
    <w:rsid w:val="00916781"/>
    <w:rsid w:val="00917F6A"/>
    <w:rsid w:val="0092107C"/>
    <w:rsid w:val="009217B6"/>
    <w:rsid w:val="00922537"/>
    <w:rsid w:val="0092269F"/>
    <w:rsid w:val="00922C34"/>
    <w:rsid w:val="00923D16"/>
    <w:rsid w:val="00923FE4"/>
    <w:rsid w:val="00927BA7"/>
    <w:rsid w:val="009306A2"/>
    <w:rsid w:val="00932264"/>
    <w:rsid w:val="009323AC"/>
    <w:rsid w:val="00932BB6"/>
    <w:rsid w:val="00933FFC"/>
    <w:rsid w:val="00937C15"/>
    <w:rsid w:val="00940063"/>
    <w:rsid w:val="00940CAD"/>
    <w:rsid w:val="009416B3"/>
    <w:rsid w:val="00941D91"/>
    <w:rsid w:val="00942147"/>
    <w:rsid w:val="009421CB"/>
    <w:rsid w:val="00942DB1"/>
    <w:rsid w:val="00944639"/>
    <w:rsid w:val="0094641B"/>
    <w:rsid w:val="0094680B"/>
    <w:rsid w:val="00946946"/>
    <w:rsid w:val="009475BD"/>
    <w:rsid w:val="00947ACF"/>
    <w:rsid w:val="0095022C"/>
    <w:rsid w:val="0095025C"/>
    <w:rsid w:val="00951B06"/>
    <w:rsid w:val="00951EAB"/>
    <w:rsid w:val="00952A43"/>
    <w:rsid w:val="009537EE"/>
    <w:rsid w:val="00953DB4"/>
    <w:rsid w:val="00956BF2"/>
    <w:rsid w:val="009603CA"/>
    <w:rsid w:val="00960843"/>
    <w:rsid w:val="0096198D"/>
    <w:rsid w:val="00962012"/>
    <w:rsid w:val="0096319B"/>
    <w:rsid w:val="00963496"/>
    <w:rsid w:val="00963781"/>
    <w:rsid w:val="009640A4"/>
    <w:rsid w:val="00964587"/>
    <w:rsid w:val="00964697"/>
    <w:rsid w:val="00964A61"/>
    <w:rsid w:val="00964C4C"/>
    <w:rsid w:val="00965480"/>
    <w:rsid w:val="009656FD"/>
    <w:rsid w:val="00965757"/>
    <w:rsid w:val="00966D4E"/>
    <w:rsid w:val="0097132C"/>
    <w:rsid w:val="00971C62"/>
    <w:rsid w:val="00971C73"/>
    <w:rsid w:val="009721E7"/>
    <w:rsid w:val="0097487D"/>
    <w:rsid w:val="0097493B"/>
    <w:rsid w:val="00975314"/>
    <w:rsid w:val="00975C3F"/>
    <w:rsid w:val="009773AB"/>
    <w:rsid w:val="009773D2"/>
    <w:rsid w:val="00980C79"/>
    <w:rsid w:val="0098238A"/>
    <w:rsid w:val="00984941"/>
    <w:rsid w:val="00984B14"/>
    <w:rsid w:val="00984DA1"/>
    <w:rsid w:val="00990ADC"/>
    <w:rsid w:val="00990FDE"/>
    <w:rsid w:val="00991494"/>
    <w:rsid w:val="00991D55"/>
    <w:rsid w:val="00992709"/>
    <w:rsid w:val="0099292F"/>
    <w:rsid w:val="0099296C"/>
    <w:rsid w:val="009940BF"/>
    <w:rsid w:val="00994E0C"/>
    <w:rsid w:val="00995E21"/>
    <w:rsid w:val="00996D8A"/>
    <w:rsid w:val="00997B4D"/>
    <w:rsid w:val="009A0239"/>
    <w:rsid w:val="009A12C0"/>
    <w:rsid w:val="009A1398"/>
    <w:rsid w:val="009A29A6"/>
    <w:rsid w:val="009A2FF2"/>
    <w:rsid w:val="009A429C"/>
    <w:rsid w:val="009A4907"/>
    <w:rsid w:val="009A5B3E"/>
    <w:rsid w:val="009A5E3A"/>
    <w:rsid w:val="009A6B84"/>
    <w:rsid w:val="009B0DFE"/>
    <w:rsid w:val="009B1809"/>
    <w:rsid w:val="009B231B"/>
    <w:rsid w:val="009B46E5"/>
    <w:rsid w:val="009B48C4"/>
    <w:rsid w:val="009C0209"/>
    <w:rsid w:val="009C146E"/>
    <w:rsid w:val="009C172C"/>
    <w:rsid w:val="009C3DE1"/>
    <w:rsid w:val="009C45A6"/>
    <w:rsid w:val="009C5493"/>
    <w:rsid w:val="009C6FC8"/>
    <w:rsid w:val="009D016E"/>
    <w:rsid w:val="009D1DD4"/>
    <w:rsid w:val="009D2A9C"/>
    <w:rsid w:val="009D3101"/>
    <w:rsid w:val="009D4096"/>
    <w:rsid w:val="009D4CBD"/>
    <w:rsid w:val="009D52F6"/>
    <w:rsid w:val="009D5F32"/>
    <w:rsid w:val="009D74EF"/>
    <w:rsid w:val="009D7623"/>
    <w:rsid w:val="009E052D"/>
    <w:rsid w:val="009E0675"/>
    <w:rsid w:val="009E0BD1"/>
    <w:rsid w:val="009E0F29"/>
    <w:rsid w:val="009E10AC"/>
    <w:rsid w:val="009E1E97"/>
    <w:rsid w:val="009E1EAB"/>
    <w:rsid w:val="009E3A72"/>
    <w:rsid w:val="009E4416"/>
    <w:rsid w:val="009E5118"/>
    <w:rsid w:val="009E5281"/>
    <w:rsid w:val="009E6A57"/>
    <w:rsid w:val="009F0E71"/>
    <w:rsid w:val="009F11F4"/>
    <w:rsid w:val="009F31B6"/>
    <w:rsid w:val="009F4BE1"/>
    <w:rsid w:val="009F5107"/>
    <w:rsid w:val="009F55D4"/>
    <w:rsid w:val="009F5EA1"/>
    <w:rsid w:val="009F5F02"/>
    <w:rsid w:val="009F657B"/>
    <w:rsid w:val="009F7652"/>
    <w:rsid w:val="00A0027D"/>
    <w:rsid w:val="00A00CA0"/>
    <w:rsid w:val="00A00D55"/>
    <w:rsid w:val="00A01853"/>
    <w:rsid w:val="00A0256D"/>
    <w:rsid w:val="00A02F32"/>
    <w:rsid w:val="00A0369F"/>
    <w:rsid w:val="00A03C68"/>
    <w:rsid w:val="00A03E91"/>
    <w:rsid w:val="00A04FE3"/>
    <w:rsid w:val="00A05A40"/>
    <w:rsid w:val="00A05C1B"/>
    <w:rsid w:val="00A10ED8"/>
    <w:rsid w:val="00A11D21"/>
    <w:rsid w:val="00A13135"/>
    <w:rsid w:val="00A169D8"/>
    <w:rsid w:val="00A16E71"/>
    <w:rsid w:val="00A179AA"/>
    <w:rsid w:val="00A21C67"/>
    <w:rsid w:val="00A21D3F"/>
    <w:rsid w:val="00A24C36"/>
    <w:rsid w:val="00A26462"/>
    <w:rsid w:val="00A267FA"/>
    <w:rsid w:val="00A26FFB"/>
    <w:rsid w:val="00A27340"/>
    <w:rsid w:val="00A276E7"/>
    <w:rsid w:val="00A30330"/>
    <w:rsid w:val="00A30E67"/>
    <w:rsid w:val="00A3106C"/>
    <w:rsid w:val="00A31406"/>
    <w:rsid w:val="00A31408"/>
    <w:rsid w:val="00A31E27"/>
    <w:rsid w:val="00A32713"/>
    <w:rsid w:val="00A34184"/>
    <w:rsid w:val="00A34A0B"/>
    <w:rsid w:val="00A35984"/>
    <w:rsid w:val="00A36FE5"/>
    <w:rsid w:val="00A4167A"/>
    <w:rsid w:val="00A41BCC"/>
    <w:rsid w:val="00A41E2D"/>
    <w:rsid w:val="00A42463"/>
    <w:rsid w:val="00A429E4"/>
    <w:rsid w:val="00A4349B"/>
    <w:rsid w:val="00A43B6A"/>
    <w:rsid w:val="00A45E34"/>
    <w:rsid w:val="00A45FD8"/>
    <w:rsid w:val="00A47E63"/>
    <w:rsid w:val="00A5001D"/>
    <w:rsid w:val="00A51624"/>
    <w:rsid w:val="00A5170B"/>
    <w:rsid w:val="00A521AD"/>
    <w:rsid w:val="00A52D90"/>
    <w:rsid w:val="00A52FDE"/>
    <w:rsid w:val="00A540E5"/>
    <w:rsid w:val="00A543D5"/>
    <w:rsid w:val="00A56F2A"/>
    <w:rsid w:val="00A57524"/>
    <w:rsid w:val="00A62081"/>
    <w:rsid w:val="00A62330"/>
    <w:rsid w:val="00A629E2"/>
    <w:rsid w:val="00A66C1D"/>
    <w:rsid w:val="00A701FE"/>
    <w:rsid w:val="00A7099A"/>
    <w:rsid w:val="00A73209"/>
    <w:rsid w:val="00A7384E"/>
    <w:rsid w:val="00A746DF"/>
    <w:rsid w:val="00A7576F"/>
    <w:rsid w:val="00A80E41"/>
    <w:rsid w:val="00A81378"/>
    <w:rsid w:val="00A82A99"/>
    <w:rsid w:val="00A839FD"/>
    <w:rsid w:val="00A83E37"/>
    <w:rsid w:val="00A8409E"/>
    <w:rsid w:val="00A84FF6"/>
    <w:rsid w:val="00A85759"/>
    <w:rsid w:val="00A85826"/>
    <w:rsid w:val="00A85F01"/>
    <w:rsid w:val="00A861A3"/>
    <w:rsid w:val="00A8743C"/>
    <w:rsid w:val="00A87856"/>
    <w:rsid w:val="00A91072"/>
    <w:rsid w:val="00A92459"/>
    <w:rsid w:val="00A92C9E"/>
    <w:rsid w:val="00A9386A"/>
    <w:rsid w:val="00A93D24"/>
    <w:rsid w:val="00A94709"/>
    <w:rsid w:val="00A9592C"/>
    <w:rsid w:val="00A96D94"/>
    <w:rsid w:val="00A97C3C"/>
    <w:rsid w:val="00AA090E"/>
    <w:rsid w:val="00AA1C1A"/>
    <w:rsid w:val="00AA38E8"/>
    <w:rsid w:val="00AA4474"/>
    <w:rsid w:val="00AA6762"/>
    <w:rsid w:val="00AA78FE"/>
    <w:rsid w:val="00AA7AAA"/>
    <w:rsid w:val="00AB0C14"/>
    <w:rsid w:val="00AB230F"/>
    <w:rsid w:val="00AB380B"/>
    <w:rsid w:val="00AB3CAB"/>
    <w:rsid w:val="00AB4D15"/>
    <w:rsid w:val="00AB6FC0"/>
    <w:rsid w:val="00AB7D19"/>
    <w:rsid w:val="00AC530A"/>
    <w:rsid w:val="00AC5ADA"/>
    <w:rsid w:val="00AC5CB1"/>
    <w:rsid w:val="00AC7106"/>
    <w:rsid w:val="00AC7942"/>
    <w:rsid w:val="00AC7D56"/>
    <w:rsid w:val="00AD0039"/>
    <w:rsid w:val="00AD0807"/>
    <w:rsid w:val="00AD3039"/>
    <w:rsid w:val="00AD3D9A"/>
    <w:rsid w:val="00AD541A"/>
    <w:rsid w:val="00AD6404"/>
    <w:rsid w:val="00AD7020"/>
    <w:rsid w:val="00AD7AF5"/>
    <w:rsid w:val="00AE018D"/>
    <w:rsid w:val="00AE05AA"/>
    <w:rsid w:val="00AE0BFF"/>
    <w:rsid w:val="00AE106B"/>
    <w:rsid w:val="00AE10FC"/>
    <w:rsid w:val="00AE18F3"/>
    <w:rsid w:val="00AE1B80"/>
    <w:rsid w:val="00AE384D"/>
    <w:rsid w:val="00AE3FF5"/>
    <w:rsid w:val="00AE473C"/>
    <w:rsid w:val="00AE61E7"/>
    <w:rsid w:val="00AE656E"/>
    <w:rsid w:val="00AF0020"/>
    <w:rsid w:val="00AF03F6"/>
    <w:rsid w:val="00AF0548"/>
    <w:rsid w:val="00AF0ABA"/>
    <w:rsid w:val="00AF125C"/>
    <w:rsid w:val="00AF1892"/>
    <w:rsid w:val="00AF194B"/>
    <w:rsid w:val="00AF2F40"/>
    <w:rsid w:val="00AF416C"/>
    <w:rsid w:val="00AF4BFD"/>
    <w:rsid w:val="00AF5BBB"/>
    <w:rsid w:val="00AF6E1F"/>
    <w:rsid w:val="00AF7055"/>
    <w:rsid w:val="00AF77F5"/>
    <w:rsid w:val="00AF7FF6"/>
    <w:rsid w:val="00B014E3"/>
    <w:rsid w:val="00B01D77"/>
    <w:rsid w:val="00B0201B"/>
    <w:rsid w:val="00B02D80"/>
    <w:rsid w:val="00B03E61"/>
    <w:rsid w:val="00B07057"/>
    <w:rsid w:val="00B07476"/>
    <w:rsid w:val="00B119D1"/>
    <w:rsid w:val="00B12EAA"/>
    <w:rsid w:val="00B13D6A"/>
    <w:rsid w:val="00B14AA7"/>
    <w:rsid w:val="00B14B5C"/>
    <w:rsid w:val="00B158F6"/>
    <w:rsid w:val="00B15E95"/>
    <w:rsid w:val="00B16A02"/>
    <w:rsid w:val="00B175F9"/>
    <w:rsid w:val="00B17EC2"/>
    <w:rsid w:val="00B2059D"/>
    <w:rsid w:val="00B20C2E"/>
    <w:rsid w:val="00B211EA"/>
    <w:rsid w:val="00B21598"/>
    <w:rsid w:val="00B217D7"/>
    <w:rsid w:val="00B22C27"/>
    <w:rsid w:val="00B2351C"/>
    <w:rsid w:val="00B2428D"/>
    <w:rsid w:val="00B24373"/>
    <w:rsid w:val="00B2447A"/>
    <w:rsid w:val="00B24482"/>
    <w:rsid w:val="00B25805"/>
    <w:rsid w:val="00B263C9"/>
    <w:rsid w:val="00B26C83"/>
    <w:rsid w:val="00B27A2D"/>
    <w:rsid w:val="00B27CE7"/>
    <w:rsid w:val="00B3026B"/>
    <w:rsid w:val="00B322E8"/>
    <w:rsid w:val="00B326E7"/>
    <w:rsid w:val="00B34A66"/>
    <w:rsid w:val="00B35961"/>
    <w:rsid w:val="00B3633F"/>
    <w:rsid w:val="00B36863"/>
    <w:rsid w:val="00B36F0F"/>
    <w:rsid w:val="00B37FA1"/>
    <w:rsid w:val="00B4088E"/>
    <w:rsid w:val="00B40F8C"/>
    <w:rsid w:val="00B413CE"/>
    <w:rsid w:val="00B41A83"/>
    <w:rsid w:val="00B42019"/>
    <w:rsid w:val="00B43155"/>
    <w:rsid w:val="00B43EEE"/>
    <w:rsid w:val="00B456AC"/>
    <w:rsid w:val="00B466AE"/>
    <w:rsid w:val="00B4715B"/>
    <w:rsid w:val="00B476A8"/>
    <w:rsid w:val="00B47B9B"/>
    <w:rsid w:val="00B504CD"/>
    <w:rsid w:val="00B507DA"/>
    <w:rsid w:val="00B50B6A"/>
    <w:rsid w:val="00B52291"/>
    <w:rsid w:val="00B534D8"/>
    <w:rsid w:val="00B539FA"/>
    <w:rsid w:val="00B54230"/>
    <w:rsid w:val="00B55D27"/>
    <w:rsid w:val="00B55EA2"/>
    <w:rsid w:val="00B5650C"/>
    <w:rsid w:val="00B56CD9"/>
    <w:rsid w:val="00B56EE2"/>
    <w:rsid w:val="00B608DC"/>
    <w:rsid w:val="00B609A1"/>
    <w:rsid w:val="00B60AEF"/>
    <w:rsid w:val="00B62689"/>
    <w:rsid w:val="00B63042"/>
    <w:rsid w:val="00B643EA"/>
    <w:rsid w:val="00B6448A"/>
    <w:rsid w:val="00B66508"/>
    <w:rsid w:val="00B667D3"/>
    <w:rsid w:val="00B66D34"/>
    <w:rsid w:val="00B676B9"/>
    <w:rsid w:val="00B700A1"/>
    <w:rsid w:val="00B704D9"/>
    <w:rsid w:val="00B70542"/>
    <w:rsid w:val="00B70CAA"/>
    <w:rsid w:val="00B711BC"/>
    <w:rsid w:val="00B7155D"/>
    <w:rsid w:val="00B71712"/>
    <w:rsid w:val="00B7217A"/>
    <w:rsid w:val="00B7232B"/>
    <w:rsid w:val="00B73C82"/>
    <w:rsid w:val="00B74C63"/>
    <w:rsid w:val="00B75BAE"/>
    <w:rsid w:val="00B76672"/>
    <w:rsid w:val="00B77491"/>
    <w:rsid w:val="00B80225"/>
    <w:rsid w:val="00B80CAA"/>
    <w:rsid w:val="00B8124A"/>
    <w:rsid w:val="00B8364A"/>
    <w:rsid w:val="00B83C94"/>
    <w:rsid w:val="00B83EDA"/>
    <w:rsid w:val="00B84AE2"/>
    <w:rsid w:val="00B85740"/>
    <w:rsid w:val="00B85A3B"/>
    <w:rsid w:val="00B870C6"/>
    <w:rsid w:val="00B87923"/>
    <w:rsid w:val="00B905C5"/>
    <w:rsid w:val="00B90C3E"/>
    <w:rsid w:val="00B91924"/>
    <w:rsid w:val="00B9316A"/>
    <w:rsid w:val="00B938F7"/>
    <w:rsid w:val="00B946A6"/>
    <w:rsid w:val="00B950C4"/>
    <w:rsid w:val="00B95294"/>
    <w:rsid w:val="00B95DCE"/>
    <w:rsid w:val="00B95DFD"/>
    <w:rsid w:val="00B96100"/>
    <w:rsid w:val="00B9625D"/>
    <w:rsid w:val="00B97BD7"/>
    <w:rsid w:val="00BA06ED"/>
    <w:rsid w:val="00BA1F63"/>
    <w:rsid w:val="00BA28F9"/>
    <w:rsid w:val="00BA2AC6"/>
    <w:rsid w:val="00BA2BF6"/>
    <w:rsid w:val="00BA4AF7"/>
    <w:rsid w:val="00BA4D13"/>
    <w:rsid w:val="00BA643A"/>
    <w:rsid w:val="00BA6A06"/>
    <w:rsid w:val="00BA6AA7"/>
    <w:rsid w:val="00BA6B03"/>
    <w:rsid w:val="00BB15BE"/>
    <w:rsid w:val="00BB220E"/>
    <w:rsid w:val="00BB246B"/>
    <w:rsid w:val="00BB2B9C"/>
    <w:rsid w:val="00BB3F4D"/>
    <w:rsid w:val="00BB46C0"/>
    <w:rsid w:val="00BB5D23"/>
    <w:rsid w:val="00BB6669"/>
    <w:rsid w:val="00BC018B"/>
    <w:rsid w:val="00BC026C"/>
    <w:rsid w:val="00BC0C40"/>
    <w:rsid w:val="00BC0C58"/>
    <w:rsid w:val="00BC10F1"/>
    <w:rsid w:val="00BC2DBB"/>
    <w:rsid w:val="00BC3336"/>
    <w:rsid w:val="00BC356E"/>
    <w:rsid w:val="00BC4504"/>
    <w:rsid w:val="00BC4888"/>
    <w:rsid w:val="00BC4F14"/>
    <w:rsid w:val="00BC5381"/>
    <w:rsid w:val="00BC5D66"/>
    <w:rsid w:val="00BC7525"/>
    <w:rsid w:val="00BC759C"/>
    <w:rsid w:val="00BC7C19"/>
    <w:rsid w:val="00BD0011"/>
    <w:rsid w:val="00BD0E7F"/>
    <w:rsid w:val="00BD1798"/>
    <w:rsid w:val="00BD1B2B"/>
    <w:rsid w:val="00BD4C69"/>
    <w:rsid w:val="00BD4C88"/>
    <w:rsid w:val="00BD58D0"/>
    <w:rsid w:val="00BD7A47"/>
    <w:rsid w:val="00BD7C1A"/>
    <w:rsid w:val="00BE0847"/>
    <w:rsid w:val="00BE1975"/>
    <w:rsid w:val="00BE39A8"/>
    <w:rsid w:val="00BE3E2C"/>
    <w:rsid w:val="00BE4B46"/>
    <w:rsid w:val="00BE4B9C"/>
    <w:rsid w:val="00BE4D0D"/>
    <w:rsid w:val="00BE7536"/>
    <w:rsid w:val="00BE7EC4"/>
    <w:rsid w:val="00BF058B"/>
    <w:rsid w:val="00BF12A4"/>
    <w:rsid w:val="00BF31AF"/>
    <w:rsid w:val="00BF3516"/>
    <w:rsid w:val="00BF3A3E"/>
    <w:rsid w:val="00BF4C3C"/>
    <w:rsid w:val="00BF6141"/>
    <w:rsid w:val="00BF6E3F"/>
    <w:rsid w:val="00BF7337"/>
    <w:rsid w:val="00C002B3"/>
    <w:rsid w:val="00C00577"/>
    <w:rsid w:val="00C00B26"/>
    <w:rsid w:val="00C021FC"/>
    <w:rsid w:val="00C03BC1"/>
    <w:rsid w:val="00C040D6"/>
    <w:rsid w:val="00C058B8"/>
    <w:rsid w:val="00C05E2B"/>
    <w:rsid w:val="00C061DF"/>
    <w:rsid w:val="00C07850"/>
    <w:rsid w:val="00C07A97"/>
    <w:rsid w:val="00C10293"/>
    <w:rsid w:val="00C11415"/>
    <w:rsid w:val="00C13C77"/>
    <w:rsid w:val="00C13CAD"/>
    <w:rsid w:val="00C14968"/>
    <w:rsid w:val="00C14D3C"/>
    <w:rsid w:val="00C160FA"/>
    <w:rsid w:val="00C163C0"/>
    <w:rsid w:val="00C164E4"/>
    <w:rsid w:val="00C16574"/>
    <w:rsid w:val="00C17752"/>
    <w:rsid w:val="00C17DE4"/>
    <w:rsid w:val="00C207A3"/>
    <w:rsid w:val="00C22EFE"/>
    <w:rsid w:val="00C230D0"/>
    <w:rsid w:val="00C237E9"/>
    <w:rsid w:val="00C23D1F"/>
    <w:rsid w:val="00C24CFE"/>
    <w:rsid w:val="00C25DC5"/>
    <w:rsid w:val="00C25E2D"/>
    <w:rsid w:val="00C26619"/>
    <w:rsid w:val="00C30132"/>
    <w:rsid w:val="00C32B70"/>
    <w:rsid w:val="00C33E8B"/>
    <w:rsid w:val="00C34690"/>
    <w:rsid w:val="00C34AE1"/>
    <w:rsid w:val="00C36E37"/>
    <w:rsid w:val="00C37749"/>
    <w:rsid w:val="00C412BA"/>
    <w:rsid w:val="00C41843"/>
    <w:rsid w:val="00C4187C"/>
    <w:rsid w:val="00C42202"/>
    <w:rsid w:val="00C4220C"/>
    <w:rsid w:val="00C42AEE"/>
    <w:rsid w:val="00C42E4F"/>
    <w:rsid w:val="00C4410A"/>
    <w:rsid w:val="00C44537"/>
    <w:rsid w:val="00C44ACE"/>
    <w:rsid w:val="00C46DA1"/>
    <w:rsid w:val="00C46FBC"/>
    <w:rsid w:val="00C4758C"/>
    <w:rsid w:val="00C50113"/>
    <w:rsid w:val="00C50677"/>
    <w:rsid w:val="00C50ED2"/>
    <w:rsid w:val="00C50F54"/>
    <w:rsid w:val="00C50FFE"/>
    <w:rsid w:val="00C515BB"/>
    <w:rsid w:val="00C51C1B"/>
    <w:rsid w:val="00C52A1B"/>
    <w:rsid w:val="00C5405B"/>
    <w:rsid w:val="00C5454D"/>
    <w:rsid w:val="00C5477F"/>
    <w:rsid w:val="00C55701"/>
    <w:rsid w:val="00C56839"/>
    <w:rsid w:val="00C56DA2"/>
    <w:rsid w:val="00C57746"/>
    <w:rsid w:val="00C60480"/>
    <w:rsid w:val="00C60C0F"/>
    <w:rsid w:val="00C620A9"/>
    <w:rsid w:val="00C65107"/>
    <w:rsid w:val="00C65B4A"/>
    <w:rsid w:val="00C65E97"/>
    <w:rsid w:val="00C677B6"/>
    <w:rsid w:val="00C70241"/>
    <w:rsid w:val="00C702A6"/>
    <w:rsid w:val="00C7135F"/>
    <w:rsid w:val="00C719E3"/>
    <w:rsid w:val="00C71E08"/>
    <w:rsid w:val="00C72F7A"/>
    <w:rsid w:val="00C738B0"/>
    <w:rsid w:val="00C74FAB"/>
    <w:rsid w:val="00C771E7"/>
    <w:rsid w:val="00C7733C"/>
    <w:rsid w:val="00C773D7"/>
    <w:rsid w:val="00C80569"/>
    <w:rsid w:val="00C8164B"/>
    <w:rsid w:val="00C829FF"/>
    <w:rsid w:val="00C8342B"/>
    <w:rsid w:val="00C83578"/>
    <w:rsid w:val="00C84A9B"/>
    <w:rsid w:val="00C85130"/>
    <w:rsid w:val="00C851E0"/>
    <w:rsid w:val="00C85DEF"/>
    <w:rsid w:val="00C87827"/>
    <w:rsid w:val="00C879EC"/>
    <w:rsid w:val="00C87B7B"/>
    <w:rsid w:val="00C87C22"/>
    <w:rsid w:val="00C90154"/>
    <w:rsid w:val="00C9054F"/>
    <w:rsid w:val="00C90695"/>
    <w:rsid w:val="00C90F30"/>
    <w:rsid w:val="00C910D5"/>
    <w:rsid w:val="00C92F20"/>
    <w:rsid w:val="00C938D9"/>
    <w:rsid w:val="00C93A13"/>
    <w:rsid w:val="00C94081"/>
    <w:rsid w:val="00C94916"/>
    <w:rsid w:val="00C96F80"/>
    <w:rsid w:val="00C975E7"/>
    <w:rsid w:val="00C9795A"/>
    <w:rsid w:val="00C97B2F"/>
    <w:rsid w:val="00C97CD1"/>
    <w:rsid w:val="00CA000A"/>
    <w:rsid w:val="00CA00AB"/>
    <w:rsid w:val="00CA04B4"/>
    <w:rsid w:val="00CA0B31"/>
    <w:rsid w:val="00CA1190"/>
    <w:rsid w:val="00CA1524"/>
    <w:rsid w:val="00CA196A"/>
    <w:rsid w:val="00CA35EE"/>
    <w:rsid w:val="00CA3659"/>
    <w:rsid w:val="00CA3CCF"/>
    <w:rsid w:val="00CA3E02"/>
    <w:rsid w:val="00CA4177"/>
    <w:rsid w:val="00CA4F41"/>
    <w:rsid w:val="00CA540B"/>
    <w:rsid w:val="00CA5416"/>
    <w:rsid w:val="00CA6CD6"/>
    <w:rsid w:val="00CA6E01"/>
    <w:rsid w:val="00CA7375"/>
    <w:rsid w:val="00CA7FD2"/>
    <w:rsid w:val="00CB1A12"/>
    <w:rsid w:val="00CB1F00"/>
    <w:rsid w:val="00CB2DB9"/>
    <w:rsid w:val="00CB5457"/>
    <w:rsid w:val="00CB546C"/>
    <w:rsid w:val="00CB56FE"/>
    <w:rsid w:val="00CB57B9"/>
    <w:rsid w:val="00CB7059"/>
    <w:rsid w:val="00CB779A"/>
    <w:rsid w:val="00CC0A6E"/>
    <w:rsid w:val="00CC157C"/>
    <w:rsid w:val="00CC37C4"/>
    <w:rsid w:val="00CC50EC"/>
    <w:rsid w:val="00CC6BE7"/>
    <w:rsid w:val="00CC7177"/>
    <w:rsid w:val="00CD1DF9"/>
    <w:rsid w:val="00CD25F0"/>
    <w:rsid w:val="00CD3D33"/>
    <w:rsid w:val="00CD454F"/>
    <w:rsid w:val="00CD458F"/>
    <w:rsid w:val="00CD490A"/>
    <w:rsid w:val="00CD4F16"/>
    <w:rsid w:val="00CD56F9"/>
    <w:rsid w:val="00CD5DA7"/>
    <w:rsid w:val="00CD614E"/>
    <w:rsid w:val="00CD62DF"/>
    <w:rsid w:val="00CD6615"/>
    <w:rsid w:val="00CD7BE2"/>
    <w:rsid w:val="00CE0C02"/>
    <w:rsid w:val="00CE0D91"/>
    <w:rsid w:val="00CE0EB4"/>
    <w:rsid w:val="00CE2784"/>
    <w:rsid w:val="00CE3889"/>
    <w:rsid w:val="00CE3AD4"/>
    <w:rsid w:val="00CE48F0"/>
    <w:rsid w:val="00CE4978"/>
    <w:rsid w:val="00CE4F5C"/>
    <w:rsid w:val="00CE61F3"/>
    <w:rsid w:val="00CE70A3"/>
    <w:rsid w:val="00CE7DF9"/>
    <w:rsid w:val="00CF09CB"/>
    <w:rsid w:val="00CF1777"/>
    <w:rsid w:val="00CF1AC2"/>
    <w:rsid w:val="00CF3CA9"/>
    <w:rsid w:val="00CF5688"/>
    <w:rsid w:val="00CF5AD5"/>
    <w:rsid w:val="00CF5BF4"/>
    <w:rsid w:val="00CF64F4"/>
    <w:rsid w:val="00CF73D1"/>
    <w:rsid w:val="00D00169"/>
    <w:rsid w:val="00D02224"/>
    <w:rsid w:val="00D02D97"/>
    <w:rsid w:val="00D02F8E"/>
    <w:rsid w:val="00D03656"/>
    <w:rsid w:val="00D03995"/>
    <w:rsid w:val="00D03A79"/>
    <w:rsid w:val="00D044A6"/>
    <w:rsid w:val="00D05862"/>
    <w:rsid w:val="00D05AAB"/>
    <w:rsid w:val="00D06029"/>
    <w:rsid w:val="00D0636B"/>
    <w:rsid w:val="00D06FDB"/>
    <w:rsid w:val="00D0733A"/>
    <w:rsid w:val="00D10B2D"/>
    <w:rsid w:val="00D12159"/>
    <w:rsid w:val="00D12AD4"/>
    <w:rsid w:val="00D12FDA"/>
    <w:rsid w:val="00D1367A"/>
    <w:rsid w:val="00D13866"/>
    <w:rsid w:val="00D14656"/>
    <w:rsid w:val="00D14898"/>
    <w:rsid w:val="00D1618B"/>
    <w:rsid w:val="00D20CCE"/>
    <w:rsid w:val="00D21CDA"/>
    <w:rsid w:val="00D221ED"/>
    <w:rsid w:val="00D241D0"/>
    <w:rsid w:val="00D24CC1"/>
    <w:rsid w:val="00D2532A"/>
    <w:rsid w:val="00D2542D"/>
    <w:rsid w:val="00D25A47"/>
    <w:rsid w:val="00D25B31"/>
    <w:rsid w:val="00D25E8A"/>
    <w:rsid w:val="00D27081"/>
    <w:rsid w:val="00D3050D"/>
    <w:rsid w:val="00D31E6C"/>
    <w:rsid w:val="00D32769"/>
    <w:rsid w:val="00D343CC"/>
    <w:rsid w:val="00D34736"/>
    <w:rsid w:val="00D350AF"/>
    <w:rsid w:val="00D35920"/>
    <w:rsid w:val="00D35946"/>
    <w:rsid w:val="00D35EC0"/>
    <w:rsid w:val="00D36207"/>
    <w:rsid w:val="00D365FB"/>
    <w:rsid w:val="00D4054D"/>
    <w:rsid w:val="00D44F29"/>
    <w:rsid w:val="00D45950"/>
    <w:rsid w:val="00D45C97"/>
    <w:rsid w:val="00D467D3"/>
    <w:rsid w:val="00D46A78"/>
    <w:rsid w:val="00D46CAE"/>
    <w:rsid w:val="00D476BD"/>
    <w:rsid w:val="00D521D5"/>
    <w:rsid w:val="00D53048"/>
    <w:rsid w:val="00D53ABC"/>
    <w:rsid w:val="00D54AC2"/>
    <w:rsid w:val="00D55844"/>
    <w:rsid w:val="00D56F4A"/>
    <w:rsid w:val="00D57E2D"/>
    <w:rsid w:val="00D606EB"/>
    <w:rsid w:val="00D62303"/>
    <w:rsid w:val="00D62585"/>
    <w:rsid w:val="00D635F4"/>
    <w:rsid w:val="00D6377C"/>
    <w:rsid w:val="00D63866"/>
    <w:rsid w:val="00D645DD"/>
    <w:rsid w:val="00D64DD3"/>
    <w:rsid w:val="00D6532A"/>
    <w:rsid w:val="00D659FC"/>
    <w:rsid w:val="00D65AE6"/>
    <w:rsid w:val="00D66302"/>
    <w:rsid w:val="00D71DA6"/>
    <w:rsid w:val="00D7326A"/>
    <w:rsid w:val="00D74516"/>
    <w:rsid w:val="00D75982"/>
    <w:rsid w:val="00D762F8"/>
    <w:rsid w:val="00D7723B"/>
    <w:rsid w:val="00D7756E"/>
    <w:rsid w:val="00D827CB"/>
    <w:rsid w:val="00D828E0"/>
    <w:rsid w:val="00D83491"/>
    <w:rsid w:val="00D83666"/>
    <w:rsid w:val="00D836F8"/>
    <w:rsid w:val="00D84394"/>
    <w:rsid w:val="00D855D7"/>
    <w:rsid w:val="00D86570"/>
    <w:rsid w:val="00D86751"/>
    <w:rsid w:val="00D913EF"/>
    <w:rsid w:val="00D919F9"/>
    <w:rsid w:val="00D937C0"/>
    <w:rsid w:val="00D93D7C"/>
    <w:rsid w:val="00D94ECE"/>
    <w:rsid w:val="00D966C9"/>
    <w:rsid w:val="00DA0BFD"/>
    <w:rsid w:val="00DA12AC"/>
    <w:rsid w:val="00DA1768"/>
    <w:rsid w:val="00DA1C82"/>
    <w:rsid w:val="00DA1FEA"/>
    <w:rsid w:val="00DA2A44"/>
    <w:rsid w:val="00DA3511"/>
    <w:rsid w:val="00DA463A"/>
    <w:rsid w:val="00DA4E37"/>
    <w:rsid w:val="00DA58B1"/>
    <w:rsid w:val="00DA5B55"/>
    <w:rsid w:val="00DA67F1"/>
    <w:rsid w:val="00DA6C73"/>
    <w:rsid w:val="00DA6CD2"/>
    <w:rsid w:val="00DA7BBF"/>
    <w:rsid w:val="00DB07EA"/>
    <w:rsid w:val="00DB0B86"/>
    <w:rsid w:val="00DB1BE9"/>
    <w:rsid w:val="00DB1EF0"/>
    <w:rsid w:val="00DB2460"/>
    <w:rsid w:val="00DB2B44"/>
    <w:rsid w:val="00DB3AA2"/>
    <w:rsid w:val="00DB421D"/>
    <w:rsid w:val="00DB63BD"/>
    <w:rsid w:val="00DB6730"/>
    <w:rsid w:val="00DB6BB8"/>
    <w:rsid w:val="00DB7533"/>
    <w:rsid w:val="00DB7B22"/>
    <w:rsid w:val="00DC00E8"/>
    <w:rsid w:val="00DC104D"/>
    <w:rsid w:val="00DC24CF"/>
    <w:rsid w:val="00DC3F5D"/>
    <w:rsid w:val="00DC47F5"/>
    <w:rsid w:val="00DC60AC"/>
    <w:rsid w:val="00DC670E"/>
    <w:rsid w:val="00DC6934"/>
    <w:rsid w:val="00DC69C5"/>
    <w:rsid w:val="00DC6A7E"/>
    <w:rsid w:val="00DD0218"/>
    <w:rsid w:val="00DD05B2"/>
    <w:rsid w:val="00DD0CC7"/>
    <w:rsid w:val="00DD14DE"/>
    <w:rsid w:val="00DD39EC"/>
    <w:rsid w:val="00DD3EDF"/>
    <w:rsid w:val="00DD3F7C"/>
    <w:rsid w:val="00DD40D5"/>
    <w:rsid w:val="00DD4185"/>
    <w:rsid w:val="00DD6047"/>
    <w:rsid w:val="00DD647E"/>
    <w:rsid w:val="00DD6AB5"/>
    <w:rsid w:val="00DD71CB"/>
    <w:rsid w:val="00DD79E2"/>
    <w:rsid w:val="00DE00EC"/>
    <w:rsid w:val="00DE1C37"/>
    <w:rsid w:val="00DE209E"/>
    <w:rsid w:val="00DE260C"/>
    <w:rsid w:val="00DE2DD0"/>
    <w:rsid w:val="00DE30EB"/>
    <w:rsid w:val="00DE410D"/>
    <w:rsid w:val="00DE4276"/>
    <w:rsid w:val="00DE543A"/>
    <w:rsid w:val="00DE5F05"/>
    <w:rsid w:val="00DE62CA"/>
    <w:rsid w:val="00DE6B9F"/>
    <w:rsid w:val="00DE70AD"/>
    <w:rsid w:val="00DE7422"/>
    <w:rsid w:val="00DE7961"/>
    <w:rsid w:val="00DF0AEF"/>
    <w:rsid w:val="00DF362B"/>
    <w:rsid w:val="00DF3DB7"/>
    <w:rsid w:val="00DF44D5"/>
    <w:rsid w:val="00DF46CD"/>
    <w:rsid w:val="00DF605D"/>
    <w:rsid w:val="00DF69A2"/>
    <w:rsid w:val="00DF7248"/>
    <w:rsid w:val="00DF7CC8"/>
    <w:rsid w:val="00E00DB6"/>
    <w:rsid w:val="00E03A8E"/>
    <w:rsid w:val="00E04EC4"/>
    <w:rsid w:val="00E0550F"/>
    <w:rsid w:val="00E066A4"/>
    <w:rsid w:val="00E06772"/>
    <w:rsid w:val="00E06E61"/>
    <w:rsid w:val="00E07AE4"/>
    <w:rsid w:val="00E10856"/>
    <w:rsid w:val="00E11A1E"/>
    <w:rsid w:val="00E12B43"/>
    <w:rsid w:val="00E136A7"/>
    <w:rsid w:val="00E14539"/>
    <w:rsid w:val="00E15BBF"/>
    <w:rsid w:val="00E16A04"/>
    <w:rsid w:val="00E16FB2"/>
    <w:rsid w:val="00E1758F"/>
    <w:rsid w:val="00E17675"/>
    <w:rsid w:val="00E179C5"/>
    <w:rsid w:val="00E17F3B"/>
    <w:rsid w:val="00E207B2"/>
    <w:rsid w:val="00E21B1E"/>
    <w:rsid w:val="00E247F8"/>
    <w:rsid w:val="00E25882"/>
    <w:rsid w:val="00E30C5A"/>
    <w:rsid w:val="00E32254"/>
    <w:rsid w:val="00E32501"/>
    <w:rsid w:val="00E33912"/>
    <w:rsid w:val="00E33B6C"/>
    <w:rsid w:val="00E33F66"/>
    <w:rsid w:val="00E356EA"/>
    <w:rsid w:val="00E365E6"/>
    <w:rsid w:val="00E368CA"/>
    <w:rsid w:val="00E3737C"/>
    <w:rsid w:val="00E37A10"/>
    <w:rsid w:val="00E37A89"/>
    <w:rsid w:val="00E40CDA"/>
    <w:rsid w:val="00E4248A"/>
    <w:rsid w:val="00E42B1D"/>
    <w:rsid w:val="00E43D23"/>
    <w:rsid w:val="00E44913"/>
    <w:rsid w:val="00E45F27"/>
    <w:rsid w:val="00E466A9"/>
    <w:rsid w:val="00E46F49"/>
    <w:rsid w:val="00E508ED"/>
    <w:rsid w:val="00E51113"/>
    <w:rsid w:val="00E511B7"/>
    <w:rsid w:val="00E51FCD"/>
    <w:rsid w:val="00E522EF"/>
    <w:rsid w:val="00E53D65"/>
    <w:rsid w:val="00E549CA"/>
    <w:rsid w:val="00E56E4F"/>
    <w:rsid w:val="00E56EAD"/>
    <w:rsid w:val="00E572DF"/>
    <w:rsid w:val="00E573C0"/>
    <w:rsid w:val="00E576EA"/>
    <w:rsid w:val="00E57D15"/>
    <w:rsid w:val="00E6153C"/>
    <w:rsid w:val="00E61628"/>
    <w:rsid w:val="00E62255"/>
    <w:rsid w:val="00E62409"/>
    <w:rsid w:val="00E6287E"/>
    <w:rsid w:val="00E6352A"/>
    <w:rsid w:val="00E64D63"/>
    <w:rsid w:val="00E64E62"/>
    <w:rsid w:val="00E64FD5"/>
    <w:rsid w:val="00E65154"/>
    <w:rsid w:val="00E6586F"/>
    <w:rsid w:val="00E70AC4"/>
    <w:rsid w:val="00E713B4"/>
    <w:rsid w:val="00E724CD"/>
    <w:rsid w:val="00E7259E"/>
    <w:rsid w:val="00E72BB8"/>
    <w:rsid w:val="00E73571"/>
    <w:rsid w:val="00E73A6F"/>
    <w:rsid w:val="00E749DA"/>
    <w:rsid w:val="00E75563"/>
    <w:rsid w:val="00E76A1F"/>
    <w:rsid w:val="00E77EB3"/>
    <w:rsid w:val="00E80CDB"/>
    <w:rsid w:val="00E815F5"/>
    <w:rsid w:val="00E81F99"/>
    <w:rsid w:val="00E82008"/>
    <w:rsid w:val="00E83A7D"/>
    <w:rsid w:val="00E83D90"/>
    <w:rsid w:val="00E83F15"/>
    <w:rsid w:val="00E8459D"/>
    <w:rsid w:val="00E84C1E"/>
    <w:rsid w:val="00E86D15"/>
    <w:rsid w:val="00E879AB"/>
    <w:rsid w:val="00E91006"/>
    <w:rsid w:val="00E932B9"/>
    <w:rsid w:val="00E94323"/>
    <w:rsid w:val="00E94ABF"/>
    <w:rsid w:val="00E94E63"/>
    <w:rsid w:val="00E94EBD"/>
    <w:rsid w:val="00E96B06"/>
    <w:rsid w:val="00E96F6B"/>
    <w:rsid w:val="00E978C7"/>
    <w:rsid w:val="00E97C70"/>
    <w:rsid w:val="00E97D90"/>
    <w:rsid w:val="00EA0358"/>
    <w:rsid w:val="00EA06E0"/>
    <w:rsid w:val="00EA092C"/>
    <w:rsid w:val="00EA3203"/>
    <w:rsid w:val="00EA3A5F"/>
    <w:rsid w:val="00EA3DB6"/>
    <w:rsid w:val="00EA40A4"/>
    <w:rsid w:val="00EA4ECD"/>
    <w:rsid w:val="00EA5096"/>
    <w:rsid w:val="00EA69C1"/>
    <w:rsid w:val="00EA77B4"/>
    <w:rsid w:val="00EB0492"/>
    <w:rsid w:val="00EB188F"/>
    <w:rsid w:val="00EB1AA2"/>
    <w:rsid w:val="00EB22AF"/>
    <w:rsid w:val="00EB2323"/>
    <w:rsid w:val="00EB282A"/>
    <w:rsid w:val="00EB30D7"/>
    <w:rsid w:val="00EB3BCE"/>
    <w:rsid w:val="00EC03B2"/>
    <w:rsid w:val="00EC0E8D"/>
    <w:rsid w:val="00EC105C"/>
    <w:rsid w:val="00EC18CA"/>
    <w:rsid w:val="00EC2416"/>
    <w:rsid w:val="00EC29DE"/>
    <w:rsid w:val="00EC31DC"/>
    <w:rsid w:val="00EC3349"/>
    <w:rsid w:val="00EC37BC"/>
    <w:rsid w:val="00EC3A8A"/>
    <w:rsid w:val="00EC3C04"/>
    <w:rsid w:val="00EC618B"/>
    <w:rsid w:val="00EC6AA0"/>
    <w:rsid w:val="00EC7C47"/>
    <w:rsid w:val="00ED1C5F"/>
    <w:rsid w:val="00ED26A7"/>
    <w:rsid w:val="00ED351B"/>
    <w:rsid w:val="00ED3A48"/>
    <w:rsid w:val="00ED5907"/>
    <w:rsid w:val="00ED7AC2"/>
    <w:rsid w:val="00ED7CF9"/>
    <w:rsid w:val="00EE03DD"/>
    <w:rsid w:val="00EE2246"/>
    <w:rsid w:val="00EE43A7"/>
    <w:rsid w:val="00EE523C"/>
    <w:rsid w:val="00EE5E9E"/>
    <w:rsid w:val="00EE614A"/>
    <w:rsid w:val="00EE6191"/>
    <w:rsid w:val="00EE6502"/>
    <w:rsid w:val="00EF22EA"/>
    <w:rsid w:val="00EF27E7"/>
    <w:rsid w:val="00EF3B90"/>
    <w:rsid w:val="00EF3BA4"/>
    <w:rsid w:val="00EF464A"/>
    <w:rsid w:val="00EF617B"/>
    <w:rsid w:val="00EF640C"/>
    <w:rsid w:val="00EF6EB6"/>
    <w:rsid w:val="00F0026F"/>
    <w:rsid w:val="00F0039F"/>
    <w:rsid w:val="00F03DF3"/>
    <w:rsid w:val="00F0425A"/>
    <w:rsid w:val="00F04644"/>
    <w:rsid w:val="00F07616"/>
    <w:rsid w:val="00F111F0"/>
    <w:rsid w:val="00F13437"/>
    <w:rsid w:val="00F142F3"/>
    <w:rsid w:val="00F14305"/>
    <w:rsid w:val="00F14B0F"/>
    <w:rsid w:val="00F14BC1"/>
    <w:rsid w:val="00F15127"/>
    <w:rsid w:val="00F1544E"/>
    <w:rsid w:val="00F15F70"/>
    <w:rsid w:val="00F1647E"/>
    <w:rsid w:val="00F16CC8"/>
    <w:rsid w:val="00F171BE"/>
    <w:rsid w:val="00F17A6D"/>
    <w:rsid w:val="00F21479"/>
    <w:rsid w:val="00F220E9"/>
    <w:rsid w:val="00F2272D"/>
    <w:rsid w:val="00F23473"/>
    <w:rsid w:val="00F23F51"/>
    <w:rsid w:val="00F24218"/>
    <w:rsid w:val="00F2545D"/>
    <w:rsid w:val="00F2611F"/>
    <w:rsid w:val="00F27053"/>
    <w:rsid w:val="00F273B5"/>
    <w:rsid w:val="00F27B99"/>
    <w:rsid w:val="00F27C0E"/>
    <w:rsid w:val="00F32566"/>
    <w:rsid w:val="00F3369E"/>
    <w:rsid w:val="00F3499F"/>
    <w:rsid w:val="00F34A8A"/>
    <w:rsid w:val="00F350DE"/>
    <w:rsid w:val="00F35171"/>
    <w:rsid w:val="00F36BED"/>
    <w:rsid w:val="00F36FD0"/>
    <w:rsid w:val="00F40723"/>
    <w:rsid w:val="00F40814"/>
    <w:rsid w:val="00F410A7"/>
    <w:rsid w:val="00F413A6"/>
    <w:rsid w:val="00F423D9"/>
    <w:rsid w:val="00F4317D"/>
    <w:rsid w:val="00F438BE"/>
    <w:rsid w:val="00F44FCC"/>
    <w:rsid w:val="00F4636D"/>
    <w:rsid w:val="00F467CE"/>
    <w:rsid w:val="00F46CCA"/>
    <w:rsid w:val="00F46E7C"/>
    <w:rsid w:val="00F47076"/>
    <w:rsid w:val="00F470F6"/>
    <w:rsid w:val="00F47FDC"/>
    <w:rsid w:val="00F522FA"/>
    <w:rsid w:val="00F53BCD"/>
    <w:rsid w:val="00F540C0"/>
    <w:rsid w:val="00F54390"/>
    <w:rsid w:val="00F556BA"/>
    <w:rsid w:val="00F56018"/>
    <w:rsid w:val="00F576EF"/>
    <w:rsid w:val="00F60DAD"/>
    <w:rsid w:val="00F611F1"/>
    <w:rsid w:val="00F62252"/>
    <w:rsid w:val="00F623F5"/>
    <w:rsid w:val="00F6379C"/>
    <w:rsid w:val="00F637E6"/>
    <w:rsid w:val="00F64BE2"/>
    <w:rsid w:val="00F64E5A"/>
    <w:rsid w:val="00F64E75"/>
    <w:rsid w:val="00F66E61"/>
    <w:rsid w:val="00F7011E"/>
    <w:rsid w:val="00F701DB"/>
    <w:rsid w:val="00F7238B"/>
    <w:rsid w:val="00F7255E"/>
    <w:rsid w:val="00F72746"/>
    <w:rsid w:val="00F727D7"/>
    <w:rsid w:val="00F733B1"/>
    <w:rsid w:val="00F73AE6"/>
    <w:rsid w:val="00F73FFE"/>
    <w:rsid w:val="00F74F74"/>
    <w:rsid w:val="00F76028"/>
    <w:rsid w:val="00F766F0"/>
    <w:rsid w:val="00F7712A"/>
    <w:rsid w:val="00F802A8"/>
    <w:rsid w:val="00F8059B"/>
    <w:rsid w:val="00F808DB"/>
    <w:rsid w:val="00F80B93"/>
    <w:rsid w:val="00F822FC"/>
    <w:rsid w:val="00F83944"/>
    <w:rsid w:val="00F84AEA"/>
    <w:rsid w:val="00F86D19"/>
    <w:rsid w:val="00F87FB0"/>
    <w:rsid w:val="00F91443"/>
    <w:rsid w:val="00F91DF2"/>
    <w:rsid w:val="00F92007"/>
    <w:rsid w:val="00F93411"/>
    <w:rsid w:val="00F94583"/>
    <w:rsid w:val="00F96067"/>
    <w:rsid w:val="00F97C36"/>
    <w:rsid w:val="00FA106F"/>
    <w:rsid w:val="00FA2168"/>
    <w:rsid w:val="00FA244C"/>
    <w:rsid w:val="00FA38F5"/>
    <w:rsid w:val="00FA3B4C"/>
    <w:rsid w:val="00FA436E"/>
    <w:rsid w:val="00FA4796"/>
    <w:rsid w:val="00FA510C"/>
    <w:rsid w:val="00FA56FB"/>
    <w:rsid w:val="00FA6F60"/>
    <w:rsid w:val="00FA7425"/>
    <w:rsid w:val="00FA74E2"/>
    <w:rsid w:val="00FA7EF8"/>
    <w:rsid w:val="00FB0594"/>
    <w:rsid w:val="00FB1AA2"/>
    <w:rsid w:val="00FB21E3"/>
    <w:rsid w:val="00FB2485"/>
    <w:rsid w:val="00FB3413"/>
    <w:rsid w:val="00FB416D"/>
    <w:rsid w:val="00FB49F9"/>
    <w:rsid w:val="00FB51D9"/>
    <w:rsid w:val="00FB5AC9"/>
    <w:rsid w:val="00FB62CA"/>
    <w:rsid w:val="00FB66D3"/>
    <w:rsid w:val="00FB7A04"/>
    <w:rsid w:val="00FC1464"/>
    <w:rsid w:val="00FC2ABE"/>
    <w:rsid w:val="00FC3716"/>
    <w:rsid w:val="00FC42EA"/>
    <w:rsid w:val="00FC58E7"/>
    <w:rsid w:val="00FC5998"/>
    <w:rsid w:val="00FC6B00"/>
    <w:rsid w:val="00FC7000"/>
    <w:rsid w:val="00FC71B7"/>
    <w:rsid w:val="00FC7333"/>
    <w:rsid w:val="00FC75C6"/>
    <w:rsid w:val="00FD0049"/>
    <w:rsid w:val="00FD0378"/>
    <w:rsid w:val="00FD15A8"/>
    <w:rsid w:val="00FD2EF8"/>
    <w:rsid w:val="00FD342F"/>
    <w:rsid w:val="00FD447B"/>
    <w:rsid w:val="00FD4790"/>
    <w:rsid w:val="00FD5595"/>
    <w:rsid w:val="00FD5882"/>
    <w:rsid w:val="00FD6552"/>
    <w:rsid w:val="00FD7DCC"/>
    <w:rsid w:val="00FE006A"/>
    <w:rsid w:val="00FE05DC"/>
    <w:rsid w:val="00FE11CB"/>
    <w:rsid w:val="00FE18BE"/>
    <w:rsid w:val="00FE2792"/>
    <w:rsid w:val="00FE3B62"/>
    <w:rsid w:val="00FE4E8C"/>
    <w:rsid w:val="00FE5B51"/>
    <w:rsid w:val="00FE72BF"/>
    <w:rsid w:val="00FE774D"/>
    <w:rsid w:val="00FF09FC"/>
    <w:rsid w:val="00FF0FBA"/>
    <w:rsid w:val="00FF1C10"/>
    <w:rsid w:val="00FF34F1"/>
    <w:rsid w:val="00FF3902"/>
    <w:rsid w:val="00FF3BAC"/>
    <w:rsid w:val="00FF3F12"/>
    <w:rsid w:val="00FF424C"/>
    <w:rsid w:val="00FF4A5F"/>
    <w:rsid w:val="00FF5177"/>
    <w:rsid w:val="00FF597D"/>
    <w:rsid w:val="00FF5B35"/>
    <w:rsid w:val="00FF5CA3"/>
    <w:rsid w:val="00FF70DA"/>
    <w:rsid w:val="00FF7265"/>
    <w:rsid w:val="00FF7880"/>
    <w:rsid w:val="00FF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EB2D71"/>
  <w15:chartTrackingRefBased/>
  <w15:docId w15:val="{F795952A-9A9E-4091-BFDF-EE7B563A8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7350"/>
  </w:style>
  <w:style w:type="paragraph" w:styleId="1">
    <w:name w:val="heading 1"/>
    <w:basedOn w:val="a"/>
    <w:next w:val="a"/>
    <w:link w:val="10"/>
    <w:uiPriority w:val="9"/>
    <w:qFormat/>
    <w:rsid w:val="001474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56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4562F"/>
  </w:style>
  <w:style w:type="paragraph" w:styleId="a5">
    <w:name w:val="footer"/>
    <w:basedOn w:val="a"/>
    <w:link w:val="a6"/>
    <w:uiPriority w:val="99"/>
    <w:unhideWhenUsed/>
    <w:rsid w:val="008456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4562F"/>
  </w:style>
  <w:style w:type="character" w:styleId="a7">
    <w:name w:val="Hyperlink"/>
    <w:basedOn w:val="a0"/>
    <w:uiPriority w:val="99"/>
    <w:unhideWhenUsed/>
    <w:rsid w:val="00CA540B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A540B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1474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8">
    <w:name w:val="TOC Heading"/>
    <w:basedOn w:val="1"/>
    <w:next w:val="a"/>
    <w:uiPriority w:val="39"/>
    <w:unhideWhenUsed/>
    <w:qFormat/>
    <w:rsid w:val="0014745C"/>
    <w:pPr>
      <w:outlineLvl w:val="9"/>
    </w:pPr>
    <w:rPr>
      <w:lang w:eastAsia="ru-RU"/>
    </w:rPr>
  </w:style>
  <w:style w:type="paragraph" w:styleId="a9">
    <w:name w:val="No Spacing"/>
    <w:link w:val="aa"/>
    <w:uiPriority w:val="1"/>
    <w:qFormat/>
    <w:rsid w:val="0014745C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0"/>
    <w:link w:val="a9"/>
    <w:uiPriority w:val="1"/>
    <w:rsid w:val="0014745C"/>
    <w:rPr>
      <w:rFonts w:eastAsiaTheme="minorEastAsia"/>
      <w:lang w:eastAsia="ru-RU"/>
    </w:rPr>
  </w:style>
  <w:style w:type="table" w:styleId="ab">
    <w:name w:val="Table Grid"/>
    <w:basedOn w:val="a1"/>
    <w:uiPriority w:val="39"/>
    <w:rsid w:val="00617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AB6FC0"/>
    <w:pPr>
      <w:ind w:left="720"/>
      <w:contextualSpacing/>
    </w:pPr>
  </w:style>
  <w:style w:type="paragraph" w:customStyle="1" w:styleId="Default">
    <w:name w:val="Default"/>
    <w:rsid w:val="00357E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4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mig\OneDrive\&#1048;&#1079;&#1086;&#1073;&#1088;&#1072;&#1078;&#1077;&#1085;&#1080;&#1103;\&#1044;&#1086;&#1082;&#1091;&#1084;&#1077;&#1085;&#1090;&#1099;\&#1053;&#1072;&#1089;&#1090;&#1088;&#1072;&#1080;&#1074;&#1072;&#1077;&#1084;&#1099;&#1077;%20&#1096;&#1072;&#1073;&#1083;&#1086;&#1085;&#1099;%20Office\&#1041;&#1083;&#1072;&#1085;&#1082;%20&#1080;&#1089;&#1093;&#1086;&#1076;&#1103;&#1097;&#1077;&#1075;&#1086;%20&#1069;&#1082;&#1089;&#1087;&#1088;&#1077;&#1089;&#1089;&#1043;&#1072;&#1088;&#1072;&#1085;&#1090;1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FA641-8489-4543-8945-F6879A8CC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исходящего ЭкспрессГарант1.dotx</Template>
  <TotalTime>7</TotalTime>
  <Pages>3</Pages>
  <Words>1018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Помигалов</dc:creator>
  <cp:keywords/>
  <dc:description/>
  <cp:lastModifiedBy>Светлана Николаевна Ломова</cp:lastModifiedBy>
  <cp:revision>5</cp:revision>
  <cp:lastPrinted>2024-10-29T15:25:00Z</cp:lastPrinted>
  <dcterms:created xsi:type="dcterms:W3CDTF">2026-10-20T06:39:00Z</dcterms:created>
  <dcterms:modified xsi:type="dcterms:W3CDTF">2026-10-20T06:45:00Z</dcterms:modified>
</cp:coreProperties>
</file>